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left w:val="double" w:sz="4" w:space="0" w:color="auto"/>
          <w:right w:val="double" w:sz="4" w:space="0" w:color="auto"/>
        </w:tblBorders>
        <w:tblLook w:val="04A0"/>
      </w:tblPr>
      <w:tblGrid>
        <w:gridCol w:w="674"/>
        <w:gridCol w:w="9639"/>
        <w:gridCol w:w="675"/>
      </w:tblGrid>
      <w:tr w:rsidR="000434C7" w:rsidRPr="000434C7" w:rsidTr="00416C26">
        <w:trPr>
          <w:trHeight w:val="13947"/>
        </w:trPr>
        <w:tc>
          <w:tcPr>
            <w:tcW w:w="674" w:type="dxa"/>
          </w:tcPr>
          <w:p w:rsidR="000434C7" w:rsidRPr="00416C26" w:rsidRDefault="000434C7" w:rsidP="00416C2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A4194E" w:rsidRDefault="00A47188" w:rsidP="00A4194E">
            <w:pPr>
              <w:spacing w:line="276" w:lineRule="auto"/>
              <w:jc w:val="lowKashida"/>
              <w:rPr>
                <w:rFonts w:cs="B Koodak" w:hint="cs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وقتی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خورشید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داوری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پزیرفت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بهار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گفت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: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بگزار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ابتدا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این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تصویرها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منذره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های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زیبای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نگاه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کند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  <w:r w:rsidRPr="00A4194E">
              <w:rPr>
                <w:rFonts w:cs="B Koodak" w:hint="cs"/>
                <w:rtl/>
              </w:rPr>
              <w:t xml:space="preserve"> </w:t>
            </w:r>
          </w:p>
          <w:p w:rsidR="000434C7" w:rsidRPr="00A4194E" w:rsidRDefault="00A47188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برخی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رنگ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ارقوانی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بعضی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دیگر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رنگ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قرمز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روشن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درآورد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رنگ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کاج‌ها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صروها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صنوبرها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دست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نزد.</w:t>
            </w:r>
          </w:p>
          <w:p w:rsidR="00A47188" w:rsidRPr="00A4194E" w:rsidRDefault="00A47188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او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یک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روز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تمام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="000C3E2E">
              <w:rPr>
                <w:rFonts w:cs="B Koodak" w:hint="cs"/>
                <w:sz w:val="28"/>
                <w:szCs w:val="28"/>
                <w:rtl/>
              </w:rPr>
              <w:t>ص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طح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زمین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رنگ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سفید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درآورد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تن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کوه‌ها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دشت‌ها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لباس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سفید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پوشانید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صطح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رودخانه‌ها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غشر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نازکی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یخ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براغ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کرد</w:t>
            </w:r>
            <w:r w:rsidR="00A4194E">
              <w:rPr>
                <w:rFonts w:cs="B Koodak" w:hint="cs"/>
                <w:sz w:val="28"/>
                <w:szCs w:val="28"/>
                <w:rtl/>
              </w:rPr>
              <w:t>.</w:t>
            </w:r>
          </w:p>
          <w:p w:rsidR="00A4194E" w:rsidRDefault="00A47188" w:rsidP="00A4194E">
            <w:pPr>
              <w:spacing w:line="276" w:lineRule="auto"/>
              <w:jc w:val="lowKashida"/>
              <w:rPr>
                <w:rFonts w:cs="B Koodak" w:hint="cs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این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سفر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تولانی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خطرهای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زیادی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وجود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دارد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یکی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آنها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همله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پرندگان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شکاری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چنقال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های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نیرومند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است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  <w:p w:rsidR="00A47188" w:rsidRPr="00A4194E" w:rsidRDefault="00C93306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اوایل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بهار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هوا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لطیف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دلن</w:t>
            </w:r>
            <w:r w:rsidR="000C3E2E">
              <w:rPr>
                <w:rFonts w:cs="B Koodak" w:hint="cs"/>
                <w:sz w:val="28"/>
                <w:szCs w:val="28"/>
                <w:rtl/>
              </w:rPr>
              <w:t>ی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شین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می‌شود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دشت‌ها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جامعه‌ی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سبز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می‌پوشند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درختان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شکوفه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می‌دهند</w:t>
            </w:r>
            <w:r w:rsidR="000C3E2E">
              <w:rPr>
                <w:rFonts w:cs="B Koodak" w:hint="cs"/>
                <w:sz w:val="28"/>
                <w:szCs w:val="28"/>
                <w:rtl/>
              </w:rPr>
              <w:t>.</w:t>
            </w:r>
          </w:p>
          <w:p w:rsidR="00A47188" w:rsidRPr="00A4194E" w:rsidRDefault="00C93306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حاکم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حوش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فحم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پسر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آفرین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گفت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معظرت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خاست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  <w:p w:rsidR="00C93306" w:rsidRPr="00A4194E" w:rsidRDefault="00C93306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هکیمی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قسد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سفر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وقتی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چشم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کرد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ساهلی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دور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افتاده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دید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  <w:p w:rsidR="00C93306" w:rsidRPr="00A4194E" w:rsidRDefault="00C93306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طوطی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خاجه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سوغاتی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خواست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بازرگان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اندیشید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چگونه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چند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لهزه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بعد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موزوع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بگذارد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  <w:p w:rsidR="00C93306" w:rsidRPr="00A4194E" w:rsidRDefault="00C93306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ارش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="004F46E7">
              <w:rPr>
                <w:rFonts w:cs="B Koodak" w:hint="cs"/>
                <w:sz w:val="28"/>
                <w:szCs w:val="28"/>
                <w:rtl/>
              </w:rPr>
              <w:t xml:space="preserve">گفت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خوب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ببینید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بدن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حیچ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عیب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نقسی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نیست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  <w:p w:rsidR="00A4194E" w:rsidRPr="00A4194E" w:rsidRDefault="00A4194E" w:rsidP="00A4194E">
            <w:pPr>
              <w:spacing w:line="276" w:lineRule="auto"/>
              <w:jc w:val="lowKashida"/>
              <w:rPr>
                <w:rFonts w:cs="B Koodak" w:hint="cs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سپاه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="004F46E7">
              <w:rPr>
                <w:rFonts w:cs="B Koodak" w:hint="cs"/>
                <w:sz w:val="28"/>
                <w:szCs w:val="28"/>
                <w:rtl/>
              </w:rPr>
              <w:t>ط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وران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فرماندهی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افراسیاب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از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جی</w:t>
            </w:r>
            <w:r w:rsidR="004F46E7">
              <w:rPr>
                <w:rFonts w:cs="B Koodak" w:hint="cs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حون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گذشته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بود.</w:t>
            </w:r>
          </w:p>
          <w:p w:rsidR="00A4194E" w:rsidRPr="000434C7" w:rsidRDefault="00A4194E" w:rsidP="00A4194E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A4194E">
              <w:rPr>
                <w:rFonts w:cs="B Koodak" w:hint="cs"/>
                <w:sz w:val="28"/>
                <w:szCs w:val="28"/>
                <w:rtl/>
              </w:rPr>
              <w:t>بچه‌ها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بی‌صبرانه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ساعت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ورود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را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می‌پرسیدند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مرتب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مسعولان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مدرسه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می‌گفتند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پس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کی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به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سمت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مهل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دیدار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و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سخنرانی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حرکت</w:t>
            </w:r>
            <w:r w:rsidRPr="00A4194E">
              <w:rPr>
                <w:rFonts w:cs="B Koodak"/>
                <w:sz w:val="28"/>
                <w:szCs w:val="28"/>
                <w:rtl/>
              </w:rPr>
              <w:t xml:space="preserve"> </w:t>
            </w:r>
            <w:r w:rsidRPr="00A4194E">
              <w:rPr>
                <w:rFonts w:cs="B Koodak" w:hint="cs"/>
                <w:sz w:val="28"/>
                <w:szCs w:val="28"/>
                <w:rtl/>
              </w:rPr>
              <w:t>می‌کنیم</w:t>
            </w:r>
            <w:r w:rsidRPr="00A4194E">
              <w:rPr>
                <w:rFonts w:cs="B Koodak"/>
                <w:sz w:val="28"/>
                <w:szCs w:val="28"/>
                <w:rtl/>
              </w:rPr>
              <w:t>.</w:t>
            </w: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0434C7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0434C7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0434C7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67167C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67167C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67167C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434C7" w:rsidRPr="0067167C" w:rsidTr="000434C7">
        <w:tc>
          <w:tcPr>
            <w:tcW w:w="674" w:type="dxa"/>
          </w:tcPr>
          <w:p w:rsidR="000434C7" w:rsidRPr="0067167C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39" w:type="dxa"/>
          </w:tcPr>
          <w:p w:rsidR="000434C7" w:rsidRPr="0067167C" w:rsidRDefault="000434C7" w:rsidP="000434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:rsidR="000434C7" w:rsidRPr="0067167C" w:rsidRDefault="000434C7" w:rsidP="000434C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CB6693" w:rsidRPr="0067167C" w:rsidRDefault="00CB6693">
      <w:pPr>
        <w:rPr>
          <w:rFonts w:cs="B Nazanin"/>
          <w:sz w:val="28"/>
          <w:szCs w:val="28"/>
        </w:rPr>
      </w:pPr>
    </w:p>
    <w:sectPr w:rsidR="00CB6693" w:rsidRPr="0067167C" w:rsidSect="00090AF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567" w:bottom="567" w:left="567" w:header="709" w:footer="21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BF9" w:rsidRDefault="001C2BF9" w:rsidP="000434C7">
      <w:pPr>
        <w:spacing w:after="0" w:line="240" w:lineRule="auto"/>
      </w:pPr>
      <w:r>
        <w:separator/>
      </w:r>
    </w:p>
  </w:endnote>
  <w:endnote w:type="continuationSeparator" w:id="0">
    <w:p w:rsidR="001C2BF9" w:rsidRDefault="001C2BF9" w:rsidP="00043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EE0D6F4-73B9-4FF3-9305-FE152BAA3A5D}"/>
    <w:embedBold r:id="rId2" w:fontKey="{87CA7FC3-AD1E-4BEA-9C6E-2D1358CB5F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882C5153-B186-4427-8775-E20725E49318}"/>
    <w:embedBold r:id="rId4" w:fontKey="{AD482B56-DAC8-4978-8131-D4C58184373D}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8A344293-826F-4E51-AB60-7E3C9C4DC11F}"/>
    <w:embedBold r:id="rId6" w:fontKey="{5F09C7C2-465A-437D-9367-E249BF61532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425C527-F44D-4FA2-A6AB-BD415963EEA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FE" w:rsidRPr="000A5B3D" w:rsidRDefault="000A5B3D" w:rsidP="000A5B3D">
    <w:pPr>
      <w:pStyle w:val="Footer"/>
      <w:jc w:val="center"/>
      <w:rPr>
        <w:rFonts w:cs="B Koodak"/>
        <w:sz w:val="32"/>
        <w:szCs w:val="28"/>
      </w:rPr>
    </w:pPr>
    <w:r w:rsidRPr="000A5B3D">
      <w:rPr>
        <w:rFonts w:cs="B Koodak" w:hint="cs"/>
        <w:sz w:val="32"/>
        <w:szCs w:val="28"/>
        <w:rtl/>
      </w:rPr>
      <w:t>موفق باشی پسر توانمندم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BF9" w:rsidRDefault="001C2BF9" w:rsidP="000434C7">
      <w:pPr>
        <w:spacing w:after="0" w:line="240" w:lineRule="auto"/>
      </w:pPr>
      <w:r>
        <w:separator/>
      </w:r>
    </w:p>
  </w:footnote>
  <w:footnote w:type="continuationSeparator" w:id="0">
    <w:p w:rsidR="001C2BF9" w:rsidRDefault="001C2BF9" w:rsidP="00043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E46C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9" o:spid="_x0000_s2050" type="#_x0000_t136" style="position:absolute;left:0;text-align:left;margin-left:0;margin-top:0;width:702.35pt;height:5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99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4"/>
      <w:gridCol w:w="2944"/>
      <w:gridCol w:w="3817"/>
      <w:gridCol w:w="3558"/>
    </w:tblGrid>
    <w:tr w:rsidR="002A1072" w:rsidRPr="000F4C89" w:rsidTr="000C3E2E">
      <w:trPr>
        <w:trHeight w:val="539"/>
      </w:trPr>
      <w:tc>
        <w:tcPr>
          <w:tcW w:w="10988" w:type="dxa"/>
          <w:gridSpan w:val="4"/>
          <w:tcBorders>
            <w:top w:val="double" w:sz="4" w:space="0" w:color="auto"/>
            <w:bottom w:val="dashSmallGap" w:sz="2" w:space="0" w:color="FBD4B4" w:themeColor="accent6" w:themeTint="66"/>
          </w:tcBorders>
        </w:tcPr>
        <w:p w:rsidR="002A1072" w:rsidRPr="000C3E2E" w:rsidRDefault="000C3E2E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به نام خداوند ماه و مهر</w:t>
          </w:r>
        </w:p>
      </w:tc>
    </w:tr>
    <w:tr w:rsidR="008C3F6C" w:rsidRPr="000F4C89" w:rsidTr="00416C26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C3E2E" w:rsidRDefault="008C3F6C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نام: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C3E2E" w:rsidRDefault="008C3F6C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مديريت آموزش و پرورش شهرستان خواف</w:t>
          </w:r>
        </w:p>
      </w:tc>
      <w:tc>
        <w:tcPr>
          <w:tcW w:w="3553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C3E2E" w:rsidRDefault="008C3F6C" w:rsidP="000C3E2E">
          <w:pPr>
            <w:tabs>
              <w:tab w:val="center" w:pos="1668"/>
            </w:tabs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تاريخ امتحان:</w:t>
          </w:r>
          <w:r w:rsidRPr="000C3E2E">
            <w:rPr>
              <w:rFonts w:cs="B Koodak"/>
              <w:sz w:val="24"/>
              <w:szCs w:val="24"/>
              <w:rtl/>
            </w:rPr>
            <w:tab/>
          </w:r>
          <w:r w:rsidRPr="000C3E2E">
            <w:rPr>
              <w:rFonts w:cs="B Koodak" w:hint="cs"/>
              <w:sz w:val="24"/>
              <w:szCs w:val="24"/>
              <w:rtl/>
            </w:rPr>
            <w:t xml:space="preserve">  </w:t>
          </w:r>
          <w:r w:rsidR="000C3E2E" w:rsidRPr="000C3E2E">
            <w:rPr>
              <w:rFonts w:cs="B Koodak" w:hint="cs"/>
              <w:sz w:val="24"/>
              <w:szCs w:val="24"/>
              <w:rtl/>
            </w:rPr>
            <w:t>12</w:t>
          </w:r>
          <w:r w:rsidRPr="000C3E2E">
            <w:rPr>
              <w:rFonts w:cs="B Koodak" w:hint="cs"/>
              <w:sz w:val="24"/>
              <w:szCs w:val="24"/>
              <w:rtl/>
            </w:rPr>
            <w:t xml:space="preserve"> /10/1403</w:t>
          </w:r>
        </w:p>
      </w:tc>
    </w:tr>
    <w:tr w:rsidR="008C3F6C" w:rsidRPr="000F4C89" w:rsidTr="000C3E2E">
      <w:trPr>
        <w:trHeight w:val="501"/>
      </w:trPr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C3E2E" w:rsidRDefault="008C3F6C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نام‌خانوادگي: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C3E2E" w:rsidRDefault="008C3F6C" w:rsidP="000C3E2E">
          <w:pPr>
            <w:spacing w:line="276" w:lineRule="auto"/>
            <w:jc w:val="center"/>
            <w:rPr>
              <w:rFonts w:cs="B Koodak"/>
              <w:b/>
              <w:bCs/>
              <w:sz w:val="24"/>
              <w:szCs w:val="24"/>
              <w:rtl/>
            </w:rPr>
          </w:pPr>
          <w:r w:rsidRPr="000C3E2E">
            <w:rPr>
              <w:rFonts w:cs="B Koodak" w:hint="cs"/>
              <w:b/>
              <w:bCs/>
              <w:sz w:val="24"/>
              <w:szCs w:val="24"/>
              <w:rtl/>
            </w:rPr>
            <w:t>دبستان غیردولتی نوآوران اندیشه</w:t>
          </w:r>
        </w:p>
      </w:tc>
      <w:tc>
        <w:tcPr>
          <w:tcW w:w="3553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C3E2E" w:rsidRDefault="008C3F6C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ساعت شروع :</w:t>
          </w:r>
        </w:p>
      </w:tc>
    </w:tr>
    <w:tr w:rsidR="00A1644F" w:rsidRPr="000F4C89" w:rsidTr="00416C26">
      <w:trPr>
        <w:trHeight w:val="494"/>
      </w:trPr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C3E2E" w:rsidRDefault="000C3E2E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اموزگار: خانم قریشی</w:t>
          </w:r>
        </w:p>
      </w:tc>
      <w:tc>
        <w:tcPr>
          <w:tcW w:w="3817" w:type="dxa"/>
          <w:vMerge w:val="restart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C3E2E" w:rsidRDefault="000C3E2E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پایه : چهارم ابتدایی</w:t>
          </w:r>
        </w:p>
      </w:tc>
      <w:tc>
        <w:tcPr>
          <w:tcW w:w="3553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A1644F" w:rsidRPr="000C3E2E" w:rsidRDefault="00A1644F" w:rsidP="000C3E2E">
          <w:pPr>
            <w:tabs>
              <w:tab w:val="center" w:pos="1668"/>
            </w:tabs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مدت امتحان:</w:t>
          </w:r>
          <w:r w:rsidRPr="000C3E2E">
            <w:rPr>
              <w:rFonts w:cs="B Koodak"/>
              <w:sz w:val="24"/>
              <w:szCs w:val="24"/>
              <w:rtl/>
            </w:rPr>
            <w:tab/>
          </w:r>
          <w:r w:rsidR="000C3E2E" w:rsidRPr="000C3E2E">
            <w:rPr>
              <w:rFonts w:cs="B Koodak" w:hint="cs"/>
              <w:sz w:val="24"/>
              <w:szCs w:val="24"/>
              <w:rtl/>
            </w:rPr>
            <w:t xml:space="preserve">45 </w:t>
          </w:r>
          <w:r w:rsidRPr="000C3E2E">
            <w:rPr>
              <w:rFonts w:cs="B Koodak" w:hint="cs"/>
              <w:b/>
              <w:bCs/>
              <w:sz w:val="24"/>
              <w:szCs w:val="24"/>
              <w:rtl/>
            </w:rPr>
            <w:t>دقيقه</w:t>
          </w:r>
        </w:p>
      </w:tc>
    </w:tr>
    <w:tr w:rsidR="00A1644F" w:rsidRPr="000F4C89" w:rsidTr="00416C26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0C3E2E" w:rsidRDefault="00A1644F" w:rsidP="000C3E2E">
          <w:pPr>
            <w:spacing w:line="276" w:lineRule="auto"/>
            <w:jc w:val="center"/>
            <w:rPr>
              <w:rFonts w:cs="B Koodak"/>
              <w:sz w:val="24"/>
              <w:szCs w:val="24"/>
              <w:rtl/>
            </w:rPr>
          </w:pPr>
          <w:r w:rsidRPr="000C3E2E">
            <w:rPr>
              <w:rFonts w:cs="B Koodak" w:hint="cs"/>
              <w:sz w:val="24"/>
              <w:szCs w:val="24"/>
              <w:rtl/>
            </w:rPr>
            <w:t>نام درس:</w:t>
          </w:r>
          <w:r w:rsidR="000C3E2E" w:rsidRPr="000C3E2E">
            <w:rPr>
              <w:rFonts w:cs="B Koodak" w:hint="cs"/>
              <w:sz w:val="24"/>
              <w:szCs w:val="24"/>
              <w:rtl/>
            </w:rPr>
            <w:t xml:space="preserve"> املا</w:t>
          </w:r>
        </w:p>
      </w:tc>
      <w:tc>
        <w:tcPr>
          <w:tcW w:w="3817" w:type="dxa"/>
          <w:vMerge/>
          <w:tcBorders>
            <w:left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0C3E2E" w:rsidRDefault="00A1644F" w:rsidP="000C3E2E">
          <w:pPr>
            <w:spacing w:line="276" w:lineRule="auto"/>
            <w:jc w:val="center"/>
            <w:rPr>
              <w:rFonts w:cs="B Koodak"/>
              <w:b/>
              <w:bCs/>
              <w:sz w:val="24"/>
              <w:szCs w:val="24"/>
              <w:rtl/>
            </w:rPr>
          </w:pPr>
        </w:p>
      </w:tc>
      <w:tc>
        <w:tcPr>
          <w:tcW w:w="3553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ouble" w:sz="4" w:space="0" w:color="auto"/>
          </w:tcBorders>
        </w:tcPr>
        <w:p w:rsidR="00A1644F" w:rsidRPr="000C3E2E" w:rsidRDefault="00A1644F" w:rsidP="000C3E2E">
          <w:pPr>
            <w:spacing w:line="276" w:lineRule="auto"/>
            <w:jc w:val="center"/>
            <w:rPr>
              <w:rFonts w:cs="B Koodak"/>
              <w:b/>
              <w:bCs/>
              <w:sz w:val="24"/>
              <w:szCs w:val="24"/>
              <w:rtl/>
            </w:rPr>
          </w:pPr>
          <w:r w:rsidRPr="000C3E2E">
            <w:rPr>
              <w:rFonts w:cs="B Koodak" w:hint="cs"/>
              <w:b/>
              <w:bCs/>
              <w:sz w:val="24"/>
              <w:szCs w:val="24"/>
              <w:rtl/>
            </w:rPr>
            <w:t xml:space="preserve">تعداد صفحه: </w:t>
          </w:r>
          <w:r w:rsidR="000C3E2E" w:rsidRPr="000C3E2E">
            <w:rPr>
              <w:rFonts w:cs="B Koodak" w:hint="cs"/>
              <w:b/>
              <w:bCs/>
              <w:sz w:val="24"/>
              <w:szCs w:val="24"/>
              <w:rtl/>
            </w:rPr>
            <w:t>1</w:t>
          </w:r>
        </w:p>
      </w:tc>
    </w:tr>
    <w:tr w:rsidR="00416C26" w:rsidRPr="000F4C89" w:rsidTr="00416C26">
      <w:tc>
        <w:tcPr>
          <w:tcW w:w="674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</w:tcPr>
        <w:p w:rsidR="00416C26" w:rsidRPr="000C3E2E" w:rsidRDefault="00416C26" w:rsidP="000C3E2E">
          <w:pPr>
            <w:spacing w:line="276" w:lineRule="auto"/>
            <w:jc w:val="center"/>
            <w:rPr>
              <w:rFonts w:cs="B Koodak" w:hint="cs"/>
              <w:b/>
              <w:bCs/>
              <w:sz w:val="24"/>
              <w:szCs w:val="24"/>
              <w:rtl/>
            </w:rPr>
          </w:pPr>
        </w:p>
      </w:tc>
      <w:tc>
        <w:tcPr>
          <w:tcW w:w="10319" w:type="dxa"/>
          <w:gridSpan w:val="3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</w:tcPr>
        <w:p w:rsidR="00416C26" w:rsidRPr="000C3E2E" w:rsidRDefault="00416C26" w:rsidP="000C3E2E">
          <w:pPr>
            <w:spacing w:line="276" w:lineRule="auto"/>
            <w:jc w:val="center"/>
            <w:rPr>
              <w:rFonts w:cs="B Koodak"/>
              <w:b/>
              <w:bCs/>
              <w:sz w:val="24"/>
              <w:szCs w:val="24"/>
              <w:rtl/>
            </w:rPr>
          </w:pPr>
          <w:r w:rsidRPr="000C3E2E">
            <w:rPr>
              <w:rFonts w:cs="B Koodak" w:hint="cs"/>
              <w:b/>
              <w:bCs/>
              <w:sz w:val="24"/>
              <w:szCs w:val="24"/>
              <w:rtl/>
            </w:rPr>
            <w:t xml:space="preserve">پسر قشنگم در متن زیر  </w:t>
          </w:r>
          <w:r w:rsidR="004F46E7">
            <w:rPr>
              <w:rFonts w:cs="B Koodak" w:hint="cs"/>
              <w:b/>
              <w:bCs/>
              <w:sz w:val="24"/>
              <w:szCs w:val="24"/>
              <w:rtl/>
            </w:rPr>
            <w:t>28</w:t>
          </w:r>
          <w:r w:rsidRPr="000C3E2E">
            <w:rPr>
              <w:rFonts w:cs="B Koodak" w:hint="cs"/>
              <w:b/>
              <w:bCs/>
              <w:sz w:val="24"/>
              <w:szCs w:val="24"/>
              <w:rtl/>
            </w:rPr>
            <w:t xml:space="preserve"> کلمه نادرست نوشته شده است . انهارا پیدا کن و شکل صحیح  کلمه را در بالای ان بنویس</w:t>
          </w:r>
        </w:p>
      </w:tc>
    </w:tr>
  </w:tbl>
  <w:p w:rsidR="000434C7" w:rsidRPr="000434C7" w:rsidRDefault="000434C7">
    <w:pPr>
      <w:pStyle w:val="Header"/>
      <w:rPr>
        <w:sz w:val="2"/>
        <w:szCs w:val="2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E46C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8" o:spid="_x0000_s2049" type="#_x0000_t136" style="position:absolute;left:0;text-align:left;margin-left:0;margin-top:0;width:702.35pt;height:5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A2615"/>
    <w:multiLevelType w:val="hybridMultilevel"/>
    <w:tmpl w:val="4306A5D4"/>
    <w:lvl w:ilvl="0" w:tplc="C44AE2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TrueTypeFonts/>
  <w:proofState w:spelling="clean" w:grammar="clean"/>
  <w:attachedTemplate r:id="rId1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1A07"/>
    <w:rsid w:val="00027DF7"/>
    <w:rsid w:val="00042412"/>
    <w:rsid w:val="000434C7"/>
    <w:rsid w:val="0005706D"/>
    <w:rsid w:val="00090AFE"/>
    <w:rsid w:val="000A5B3D"/>
    <w:rsid w:val="000C1B85"/>
    <w:rsid w:val="000C3E2E"/>
    <w:rsid w:val="000F4C89"/>
    <w:rsid w:val="0017367E"/>
    <w:rsid w:val="001C2BF9"/>
    <w:rsid w:val="0023668A"/>
    <w:rsid w:val="00240D17"/>
    <w:rsid w:val="002A1072"/>
    <w:rsid w:val="002C009F"/>
    <w:rsid w:val="002C2E38"/>
    <w:rsid w:val="002C6519"/>
    <w:rsid w:val="003011AD"/>
    <w:rsid w:val="00316179"/>
    <w:rsid w:val="00320632"/>
    <w:rsid w:val="003A2FBF"/>
    <w:rsid w:val="003B6AE8"/>
    <w:rsid w:val="003C18E1"/>
    <w:rsid w:val="003C7D9F"/>
    <w:rsid w:val="00414510"/>
    <w:rsid w:val="00416C26"/>
    <w:rsid w:val="004D0DB8"/>
    <w:rsid w:val="004F365B"/>
    <w:rsid w:val="004F46E7"/>
    <w:rsid w:val="004F551B"/>
    <w:rsid w:val="005070FA"/>
    <w:rsid w:val="005B4A6C"/>
    <w:rsid w:val="005F6AC8"/>
    <w:rsid w:val="006334E7"/>
    <w:rsid w:val="0067167C"/>
    <w:rsid w:val="006F7E52"/>
    <w:rsid w:val="007B369F"/>
    <w:rsid w:val="007B4638"/>
    <w:rsid w:val="007F1A07"/>
    <w:rsid w:val="00822FB8"/>
    <w:rsid w:val="008B0A7D"/>
    <w:rsid w:val="008C3F6C"/>
    <w:rsid w:val="008D6477"/>
    <w:rsid w:val="00947073"/>
    <w:rsid w:val="00A1506F"/>
    <w:rsid w:val="00A1644F"/>
    <w:rsid w:val="00A4194E"/>
    <w:rsid w:val="00A47188"/>
    <w:rsid w:val="00A90CE6"/>
    <w:rsid w:val="00AA4AA9"/>
    <w:rsid w:val="00AF31A3"/>
    <w:rsid w:val="00B35B37"/>
    <w:rsid w:val="00B72675"/>
    <w:rsid w:val="00BB0687"/>
    <w:rsid w:val="00BB44D5"/>
    <w:rsid w:val="00BF742E"/>
    <w:rsid w:val="00C92BD1"/>
    <w:rsid w:val="00C93306"/>
    <w:rsid w:val="00CA1C68"/>
    <w:rsid w:val="00CB6693"/>
    <w:rsid w:val="00DB66FC"/>
    <w:rsid w:val="00DE0D12"/>
    <w:rsid w:val="00E46CB1"/>
    <w:rsid w:val="00F9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F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4C7"/>
  </w:style>
  <w:style w:type="paragraph" w:styleId="Footer">
    <w:name w:val="footer"/>
    <w:basedOn w:val="Normal"/>
    <w:link w:val="Foot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4C7"/>
  </w:style>
  <w:style w:type="paragraph" w:styleId="ListParagraph">
    <w:name w:val="List Paragraph"/>
    <w:basedOn w:val="Normal"/>
    <w:uiPriority w:val="34"/>
    <w:qFormat/>
    <w:rsid w:val="0067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MIR\Biamoz\form%20kham%20emla\form%20kham\&#1587;&#1585;&#1576;&#1585;&#1711;%20&#1582;&#1575;&#1605;%20&#1575;&#1605;&#1578;&#1581;&#1575;&#1606;%20&#1606;&#1607;&#1575;&#1740;&#1740;%20&#1605;&#1606;&#1575;&#1587;&#1576;%20&#1583;&#1576;&#1740;&#1585;&#1587;&#1578;&#1575;&#1606;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5779-1923-488C-8B29-0A7C9A78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سربرگ خام امتحان نهایی مناسب دبیرستان - Copy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ATOMs 2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akbari</dc:creator>
  <cp:lastModifiedBy>DATAsystem</cp:lastModifiedBy>
  <cp:revision>2</cp:revision>
  <cp:lastPrinted>2014-04-25T10:07:00Z</cp:lastPrinted>
  <dcterms:created xsi:type="dcterms:W3CDTF">2024-12-31T18:16:00Z</dcterms:created>
  <dcterms:modified xsi:type="dcterms:W3CDTF">2024-12-31T18:16:00Z</dcterms:modified>
</cp:coreProperties>
</file>