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997" w:type="dxa"/>
        <w:tblBorders>
          <w:left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9639"/>
        <w:gridCol w:w="675"/>
      </w:tblGrid>
      <w:tr w:rsidR="000434C7" w:rsidRPr="000B43B3" w:rsidTr="00C255C6">
        <w:tc>
          <w:tcPr>
            <w:tcW w:w="683" w:type="dxa"/>
          </w:tcPr>
          <w:p w:rsidR="000434C7" w:rsidRPr="000B43B3" w:rsidRDefault="000434C7" w:rsidP="00BD2D0A">
            <w:pPr>
              <w:pStyle w:val="ListParagraph"/>
              <w:ind w:left="170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0434C7" w:rsidRPr="000B43B3" w:rsidRDefault="00BD2D0A" w:rsidP="000434C7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جمعی غذا بخ</w:t>
            </w:r>
            <w:bookmarkStart w:id="0" w:name="_GoBack"/>
            <w:bookmarkEnd w:id="0"/>
            <w:r w:rsidRPr="000B43B3">
              <w:rPr>
                <w:rFonts w:cs="B Nazanin" w:hint="cs"/>
                <w:sz w:val="24"/>
                <w:szCs w:val="26"/>
                <w:rtl/>
              </w:rPr>
              <w:t>ورید و پراکنده نباشید چرا که برکت در اجتماع است  (پیامبر اکرم (ص))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BD2D0A" w:rsidRPr="000B43B3" w:rsidTr="00C255C6">
        <w:tc>
          <w:tcPr>
            <w:tcW w:w="683" w:type="dxa"/>
          </w:tcPr>
          <w:p w:rsidR="00BD2D0A" w:rsidRPr="000B43B3" w:rsidRDefault="00BD2D0A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BD2D0A" w:rsidRPr="000B43B3" w:rsidRDefault="00BD2D0A" w:rsidP="000434C7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درست یا نادرست بودن جمله های زیر را علامت بزنید </w:t>
            </w:r>
          </w:p>
          <w:p w:rsidR="000B43B3" w:rsidRPr="000B43B3" w:rsidRDefault="00BD2D0A" w:rsidP="000B43B3">
            <w:pPr>
              <w:pStyle w:val="ListParagraph"/>
              <w:numPr>
                <w:ilvl w:val="0"/>
                <w:numId w:val="7"/>
              </w:numPr>
              <w:jc w:val="lowKashida"/>
              <w:rPr>
                <w:rFonts w:cs="B Nazanin"/>
                <w:sz w:val="24"/>
                <w:szCs w:val="26"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به پولی که برای خرج کردن کالا های مورد نیاز خر</w:t>
            </w:r>
            <w:r w:rsidR="000B43B3" w:rsidRPr="000B43B3">
              <w:rPr>
                <w:rFonts w:cs="B Nazanin" w:hint="cs"/>
                <w:sz w:val="24"/>
                <w:szCs w:val="26"/>
                <w:rtl/>
              </w:rPr>
              <w:t xml:space="preserve">ج می کنیم هزینه می گویند            </w:t>
            </w:r>
            <w:r w:rsidR="000B43B3" w:rsidRPr="00CA5B27">
              <w:rPr>
                <w:rFonts w:cs="B Nazanin" w:hint="cs"/>
                <w:sz w:val="24"/>
                <w:szCs w:val="26"/>
                <w:highlight w:val="yellow"/>
                <w:rtl/>
              </w:rPr>
              <w:t>ص</w:t>
            </w:r>
            <w:r w:rsidR="000B43B3" w:rsidRPr="000B43B3">
              <w:rPr>
                <w:rFonts w:cs="B Nazanin" w:hint="cs"/>
                <w:sz w:val="24"/>
                <w:szCs w:val="26"/>
                <w:rtl/>
              </w:rPr>
              <w:t xml:space="preserve">       غ</w:t>
            </w:r>
          </w:p>
          <w:p w:rsidR="000B43B3" w:rsidRPr="000B43B3" w:rsidRDefault="00BD2D0A" w:rsidP="000B43B3">
            <w:pPr>
              <w:pStyle w:val="ListParagraph"/>
              <w:numPr>
                <w:ilvl w:val="0"/>
                <w:numId w:val="7"/>
              </w:numPr>
              <w:jc w:val="lowKashida"/>
              <w:rPr>
                <w:rFonts w:cs="B Nazanin"/>
                <w:sz w:val="24"/>
                <w:szCs w:val="26"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کشور ما برای اداره بهتر و اسان تر به قسمت های مختلف تقسیم کرده اند </w:t>
            </w:r>
            <w:r w:rsidR="000B43B3" w:rsidRPr="000B43B3">
              <w:rPr>
                <w:rFonts w:cs="B Nazanin" w:hint="cs"/>
                <w:sz w:val="24"/>
                <w:szCs w:val="26"/>
                <w:rtl/>
              </w:rPr>
              <w:t xml:space="preserve">                   </w:t>
            </w:r>
            <w:r w:rsidR="000B43B3" w:rsidRPr="00CA5B27">
              <w:rPr>
                <w:rFonts w:cs="B Nazanin" w:hint="cs"/>
                <w:sz w:val="24"/>
                <w:szCs w:val="26"/>
                <w:highlight w:val="yellow"/>
                <w:rtl/>
              </w:rPr>
              <w:t>ص</w:t>
            </w:r>
            <w:r w:rsidR="000B43B3" w:rsidRPr="000B43B3">
              <w:rPr>
                <w:rFonts w:cs="B Nazanin" w:hint="cs"/>
                <w:sz w:val="24"/>
                <w:szCs w:val="26"/>
                <w:rtl/>
              </w:rPr>
              <w:t xml:space="preserve">       غ</w:t>
            </w:r>
          </w:p>
          <w:p w:rsidR="000B43B3" w:rsidRPr="000B43B3" w:rsidRDefault="000B43B3" w:rsidP="000B43B3">
            <w:pPr>
              <w:pStyle w:val="ListParagraph"/>
              <w:numPr>
                <w:ilvl w:val="0"/>
                <w:numId w:val="7"/>
              </w:numPr>
              <w:jc w:val="lowKashida"/>
              <w:rPr>
                <w:rFonts w:cs="B Nazanin"/>
                <w:sz w:val="24"/>
                <w:szCs w:val="26"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به </w:t>
            </w:r>
            <w:r w:rsidR="00BD2D0A" w:rsidRPr="000B43B3">
              <w:rPr>
                <w:rFonts w:cs="B Nazanin" w:hint="cs"/>
                <w:sz w:val="24"/>
                <w:szCs w:val="26"/>
                <w:rtl/>
              </w:rPr>
              <w:t xml:space="preserve">دلیل جمعیت کم  در گذشته های دور جمع آوری غذا برای انسان ها کار راحتی بود </w:t>
            </w: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   ص       </w:t>
            </w:r>
            <w:r w:rsidRPr="00CA5B27">
              <w:rPr>
                <w:rFonts w:cs="B Nazanin" w:hint="cs"/>
                <w:sz w:val="24"/>
                <w:szCs w:val="26"/>
                <w:highlight w:val="yellow"/>
                <w:rtl/>
              </w:rPr>
              <w:t>غ</w:t>
            </w:r>
          </w:p>
          <w:p w:rsidR="00BD2D0A" w:rsidRPr="000B43B3" w:rsidRDefault="000B43B3" w:rsidP="000B43B3">
            <w:pPr>
              <w:pStyle w:val="ListParagraph"/>
              <w:numPr>
                <w:ilvl w:val="0"/>
                <w:numId w:val="7"/>
              </w:num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دانش </w:t>
            </w:r>
            <w:r w:rsidR="00BD2D0A" w:rsidRPr="000B43B3">
              <w:rPr>
                <w:rFonts w:cs="B Nazanin" w:hint="cs"/>
                <w:sz w:val="24"/>
                <w:szCs w:val="26"/>
                <w:rtl/>
              </w:rPr>
              <w:t>تاریخ به ما کمک می کند که از چکونگی زندگی مردم در گذشته آگاه شویم</w:t>
            </w: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         ص       غ</w:t>
            </w:r>
          </w:p>
        </w:tc>
        <w:tc>
          <w:tcPr>
            <w:tcW w:w="675" w:type="dxa"/>
          </w:tcPr>
          <w:p w:rsidR="00BD2D0A" w:rsidRPr="000B43B3" w:rsidRDefault="00BD2D0A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0434C7" w:rsidRPr="000B43B3" w:rsidRDefault="00BD2D0A" w:rsidP="000434C7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جاهای خالی را با کلمات مناسب پر کنید </w:t>
            </w:r>
          </w:p>
          <w:p w:rsidR="00BD2D0A" w:rsidRPr="000B43B3" w:rsidRDefault="000B43B3" w:rsidP="000B43B3">
            <w:pPr>
              <w:pStyle w:val="ListParagraph"/>
              <w:numPr>
                <w:ilvl w:val="0"/>
                <w:numId w:val="6"/>
              </w:num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به </w:t>
            </w:r>
            <w:r w:rsidR="00BD2D0A" w:rsidRPr="000B43B3">
              <w:rPr>
                <w:rFonts w:cs="B Nazanin" w:hint="cs"/>
                <w:sz w:val="24"/>
                <w:szCs w:val="26"/>
                <w:rtl/>
              </w:rPr>
              <w:t>جدولی که در آن در آمد هزینه و پس انداز نشان داده شده است جدول .......</w:t>
            </w:r>
            <w:r w:rsidR="00CA5B27">
              <w:rPr>
                <w:rFonts w:cs="B Nazanin" w:hint="cs"/>
                <w:color w:val="FF0000"/>
                <w:sz w:val="24"/>
                <w:szCs w:val="26"/>
                <w:rtl/>
              </w:rPr>
              <w:t>بودجه</w:t>
            </w:r>
            <w:r w:rsidR="00BD2D0A" w:rsidRPr="000B43B3">
              <w:rPr>
                <w:rFonts w:cs="B Nazanin" w:hint="cs"/>
                <w:sz w:val="24"/>
                <w:szCs w:val="26"/>
                <w:rtl/>
              </w:rPr>
              <w:t>........... می گویند</w:t>
            </w:r>
          </w:p>
          <w:p w:rsidR="00BD2D0A" w:rsidRPr="000B43B3" w:rsidRDefault="000B43B3" w:rsidP="000B43B3">
            <w:pPr>
              <w:pStyle w:val="ListParagraph"/>
              <w:numPr>
                <w:ilvl w:val="0"/>
                <w:numId w:val="6"/>
              </w:num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اختراع ...</w:t>
            </w:r>
            <w:r w:rsidR="00CA5B27">
              <w:rPr>
                <w:rFonts w:cs="B Nazanin" w:hint="cs"/>
                <w:color w:val="FF0000"/>
                <w:sz w:val="24"/>
                <w:szCs w:val="26"/>
                <w:rtl/>
              </w:rPr>
              <w:t>خط</w:t>
            </w:r>
            <w:r w:rsidRPr="000B43B3">
              <w:rPr>
                <w:rFonts w:cs="B Nazanin" w:hint="cs"/>
                <w:sz w:val="24"/>
                <w:szCs w:val="26"/>
                <w:rtl/>
              </w:rPr>
              <w:t>........ در</w:t>
            </w:r>
            <w:r w:rsidR="00BD2D0A" w:rsidRPr="000B43B3">
              <w:rPr>
                <w:rFonts w:cs="B Nazanin" w:hint="cs"/>
                <w:sz w:val="24"/>
                <w:szCs w:val="26"/>
                <w:rtl/>
              </w:rPr>
              <w:t xml:space="preserve"> پیدایش تمدن ها نقش بسیار مهمی داشت </w:t>
            </w:r>
          </w:p>
          <w:p w:rsidR="00BD2D0A" w:rsidRPr="000B43B3" w:rsidRDefault="00BD2D0A" w:rsidP="000B43B3">
            <w:pPr>
              <w:pStyle w:val="ListParagraph"/>
              <w:numPr>
                <w:ilvl w:val="0"/>
                <w:numId w:val="6"/>
              </w:num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در ..........</w:t>
            </w:r>
            <w:r w:rsidR="00CA5B27">
              <w:rPr>
                <w:rFonts w:cs="B Nazanin" w:hint="cs"/>
                <w:color w:val="FF0000"/>
                <w:sz w:val="24"/>
                <w:szCs w:val="26"/>
                <w:rtl/>
              </w:rPr>
              <w:t>موزه</w:t>
            </w:r>
            <w:r w:rsidRPr="000B43B3">
              <w:rPr>
                <w:rFonts w:cs="B Nazanin" w:hint="cs"/>
                <w:sz w:val="24"/>
                <w:szCs w:val="26"/>
                <w:rtl/>
              </w:rPr>
              <w:t>........آثار سنگی و سفالی و فلزی از گذشته</w:t>
            </w:r>
            <w:r w:rsidR="000B43B3" w:rsidRPr="000B43B3">
              <w:rPr>
                <w:rFonts w:cs="B Nazanin" w:hint="cs"/>
                <w:sz w:val="24"/>
                <w:szCs w:val="26"/>
                <w:rtl/>
              </w:rPr>
              <w:t xml:space="preserve"> های دور به نمایش گ</w:t>
            </w:r>
            <w:r w:rsidRPr="000B43B3">
              <w:rPr>
                <w:rFonts w:cs="B Nazanin" w:hint="cs"/>
                <w:sz w:val="24"/>
                <w:szCs w:val="26"/>
                <w:rtl/>
              </w:rPr>
              <w:t>ذاشته  میشود</w:t>
            </w:r>
          </w:p>
          <w:p w:rsidR="00E60CF5" w:rsidRPr="000B43B3" w:rsidRDefault="004E7C7B" w:rsidP="000B43B3">
            <w:pPr>
              <w:pStyle w:val="ListParagraph"/>
              <w:numPr>
                <w:ilvl w:val="0"/>
                <w:numId w:val="6"/>
              </w:num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شغل اصلی </w:t>
            </w:r>
            <w:r w:rsidR="000B43B3" w:rsidRPr="000B43B3">
              <w:rPr>
                <w:rFonts w:cs="B Nazanin" w:hint="cs"/>
                <w:sz w:val="24"/>
                <w:szCs w:val="26"/>
                <w:rtl/>
              </w:rPr>
              <w:t xml:space="preserve">مردم </w:t>
            </w:r>
            <w:r w:rsidRPr="000B43B3">
              <w:rPr>
                <w:rFonts w:cs="B Nazanin" w:hint="cs"/>
                <w:sz w:val="24"/>
                <w:szCs w:val="26"/>
                <w:rtl/>
              </w:rPr>
              <w:t>عشایر .......</w:t>
            </w:r>
            <w:r w:rsidR="00CA5B27">
              <w:rPr>
                <w:rFonts w:cs="B Nazanin" w:hint="cs"/>
                <w:color w:val="FF0000"/>
                <w:sz w:val="24"/>
                <w:szCs w:val="26"/>
                <w:rtl/>
              </w:rPr>
              <w:t>دامپروری</w:t>
            </w:r>
            <w:r w:rsidRPr="000B43B3">
              <w:rPr>
                <w:rFonts w:cs="B Nazanin" w:hint="cs"/>
                <w:sz w:val="24"/>
                <w:szCs w:val="26"/>
                <w:rtl/>
              </w:rPr>
              <w:t>.......... است</w:t>
            </w:r>
            <w:r w:rsidR="00E60CF5" w:rsidRPr="000B43B3">
              <w:rPr>
                <w:rFonts w:cs="B Nazanin" w:hint="cs"/>
                <w:sz w:val="24"/>
                <w:szCs w:val="26"/>
                <w:rtl/>
              </w:rPr>
              <w:t>.</w:t>
            </w:r>
          </w:p>
          <w:p w:rsidR="004E7C7B" w:rsidRPr="000B43B3" w:rsidRDefault="00E60CF5" w:rsidP="000B43B3">
            <w:pPr>
              <w:pStyle w:val="ListParagraph"/>
              <w:numPr>
                <w:ilvl w:val="0"/>
                <w:numId w:val="6"/>
              </w:num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در جغرافیا نقشه مهمترین وسیله .......</w:t>
            </w:r>
            <w:r w:rsidR="00CA5B27">
              <w:rPr>
                <w:rFonts w:cs="B Nazanin" w:hint="cs"/>
                <w:color w:val="FF0000"/>
                <w:sz w:val="24"/>
                <w:szCs w:val="26"/>
                <w:rtl/>
              </w:rPr>
              <w:t>مطالعه</w:t>
            </w:r>
            <w:r w:rsidRPr="000B43B3">
              <w:rPr>
                <w:rFonts w:cs="B Nazanin" w:hint="cs"/>
                <w:sz w:val="24"/>
                <w:szCs w:val="26"/>
                <w:rtl/>
              </w:rPr>
              <w:t>... است.</w:t>
            </w:r>
            <w:r w:rsidR="004E7C7B" w:rsidRPr="000B43B3">
              <w:rPr>
                <w:rFonts w:cs="B Nazanin" w:hint="cs"/>
                <w:sz w:val="24"/>
                <w:szCs w:val="26"/>
                <w:rtl/>
              </w:rPr>
              <w:t xml:space="preserve"> 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0434C7" w:rsidRPr="000B43B3" w:rsidRDefault="00D407D1" w:rsidP="000434C7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گزینه </w:t>
            </w:r>
            <w:r w:rsidR="000B43B3" w:rsidRPr="000B43B3">
              <w:rPr>
                <w:rFonts w:cs="B Nazanin" w:hint="cs"/>
                <w:sz w:val="24"/>
                <w:szCs w:val="26"/>
                <w:rtl/>
              </w:rPr>
              <w:t>مناسب را انت</w:t>
            </w:r>
            <w:r w:rsidRPr="000B43B3">
              <w:rPr>
                <w:rFonts w:cs="B Nazanin" w:hint="cs"/>
                <w:sz w:val="24"/>
                <w:szCs w:val="26"/>
                <w:rtl/>
              </w:rPr>
              <w:t>خاب کنید</w:t>
            </w:r>
          </w:p>
          <w:p w:rsidR="00FB244D" w:rsidRPr="000B43B3" w:rsidRDefault="00D407D1" w:rsidP="00FB244D">
            <w:pPr>
              <w:pStyle w:val="ListParagraph"/>
              <w:numPr>
                <w:ilvl w:val="0"/>
                <w:numId w:val="5"/>
              </w:num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مکان های مختلف روی نقشه</w:t>
            </w:r>
            <w:r w:rsidR="00FB244D" w:rsidRPr="000B43B3">
              <w:rPr>
                <w:rFonts w:cs="B Nazanin" w:hint="cs"/>
                <w:sz w:val="24"/>
                <w:szCs w:val="26"/>
                <w:rtl/>
              </w:rPr>
              <w:t xml:space="preserve"> را با کمک چه چیزی تشخیص می دهند ؟</w:t>
            </w:r>
          </w:p>
          <w:p w:rsidR="00FB244D" w:rsidRPr="00A876A8" w:rsidRDefault="00FB244D" w:rsidP="00FB244D">
            <w:pPr>
              <w:jc w:val="lowKashida"/>
              <w:rPr>
                <w:rFonts w:cs="B Nazanin"/>
                <w:szCs w:val="24"/>
                <w:rtl/>
              </w:rPr>
            </w:pPr>
            <w:r w:rsidRPr="00A876A8">
              <w:rPr>
                <w:rFonts w:cs="B Nazanin" w:hint="cs"/>
                <w:szCs w:val="24"/>
                <w:rtl/>
              </w:rPr>
              <w:t xml:space="preserve">            الف)قطب نما                ب)</w:t>
            </w:r>
            <w:r w:rsidRPr="00CA5B27">
              <w:rPr>
                <w:rFonts w:cs="B Nazanin" w:hint="cs"/>
                <w:szCs w:val="24"/>
                <w:highlight w:val="yellow"/>
                <w:rtl/>
              </w:rPr>
              <w:t>راهنما</w:t>
            </w:r>
            <w:r w:rsidRPr="00A876A8">
              <w:rPr>
                <w:rFonts w:cs="B Nazanin" w:hint="cs"/>
                <w:szCs w:val="24"/>
                <w:rtl/>
              </w:rPr>
              <w:t xml:space="preserve">                        ج)معلم                    د)پدر و مادر</w:t>
            </w:r>
          </w:p>
          <w:p w:rsidR="00D407D1" w:rsidRPr="000B43B3" w:rsidRDefault="00FB244D" w:rsidP="00FB244D">
            <w:pPr>
              <w:pStyle w:val="ListParagraph"/>
              <w:numPr>
                <w:ilvl w:val="0"/>
                <w:numId w:val="5"/>
              </w:numPr>
              <w:jc w:val="lowKashida"/>
              <w:rPr>
                <w:rFonts w:cs="B Nazanin"/>
                <w:sz w:val="24"/>
                <w:szCs w:val="26"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اداره هر روستا  بر عهده ی کیست ؟</w:t>
            </w:r>
          </w:p>
          <w:p w:rsidR="00FB244D" w:rsidRPr="00A876A8" w:rsidRDefault="00FB244D" w:rsidP="00A876A8">
            <w:pPr>
              <w:pStyle w:val="ListParagraph"/>
              <w:ind w:left="785"/>
              <w:jc w:val="lowKashida"/>
              <w:rPr>
                <w:rFonts w:cs="B Nazanin"/>
                <w:szCs w:val="24"/>
                <w:rtl/>
              </w:rPr>
            </w:pPr>
            <w:r w:rsidRPr="00A876A8">
              <w:rPr>
                <w:rFonts w:cs="B Nazanin" w:hint="cs"/>
                <w:szCs w:val="24"/>
                <w:rtl/>
              </w:rPr>
              <w:t>الف)شهرداری               ب)شورای اسلامی             ج)دهیاری                د)</w:t>
            </w:r>
            <w:r w:rsidR="00A876A8" w:rsidRPr="00CA5B27">
              <w:rPr>
                <w:rFonts w:cs="B Nazanin" w:hint="cs"/>
                <w:szCs w:val="24"/>
                <w:highlight w:val="yellow"/>
                <w:rtl/>
              </w:rPr>
              <w:t>گزینه ب و ج</w:t>
            </w:r>
          </w:p>
          <w:p w:rsidR="00FB244D" w:rsidRPr="000B43B3" w:rsidRDefault="00FB244D" w:rsidP="00FB244D">
            <w:pPr>
              <w:pStyle w:val="ListParagraph"/>
              <w:numPr>
                <w:ilvl w:val="0"/>
                <w:numId w:val="5"/>
              </w:numPr>
              <w:jc w:val="lowKashida"/>
              <w:rPr>
                <w:rFonts w:cs="B Nazanin"/>
                <w:sz w:val="24"/>
                <w:szCs w:val="26"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تمدن ایلام حدود چند هزار سال پیش پدید آمد؟</w:t>
            </w:r>
          </w:p>
          <w:p w:rsidR="00FB244D" w:rsidRPr="00A876A8" w:rsidRDefault="00FB244D" w:rsidP="00A876A8">
            <w:pPr>
              <w:pStyle w:val="ListParagraph"/>
              <w:ind w:left="785"/>
              <w:jc w:val="lowKashida"/>
              <w:rPr>
                <w:rFonts w:cs="B Nazanin"/>
                <w:szCs w:val="24"/>
                <w:rtl/>
              </w:rPr>
            </w:pPr>
            <w:r w:rsidRPr="00A876A8">
              <w:rPr>
                <w:rFonts w:cs="B Nazanin" w:hint="cs"/>
                <w:szCs w:val="24"/>
                <w:rtl/>
              </w:rPr>
              <w:t>الف)3هزار سال پیش      ب)4هزارسال پیش         ج)</w:t>
            </w:r>
            <w:r w:rsidRPr="00CA5B27">
              <w:rPr>
                <w:rFonts w:cs="B Nazanin" w:hint="cs"/>
                <w:szCs w:val="24"/>
                <w:highlight w:val="yellow"/>
                <w:rtl/>
              </w:rPr>
              <w:t>4تا5هزار سال پیش</w:t>
            </w:r>
            <w:r w:rsidRPr="00A876A8">
              <w:rPr>
                <w:rFonts w:cs="B Nazanin" w:hint="cs"/>
                <w:szCs w:val="24"/>
                <w:rtl/>
              </w:rPr>
              <w:t xml:space="preserve">    د)7هزارسال پیش </w:t>
            </w:r>
          </w:p>
          <w:p w:rsidR="00FB244D" w:rsidRPr="000B43B3" w:rsidRDefault="00FB244D" w:rsidP="00FB244D">
            <w:pPr>
              <w:pStyle w:val="ListParagraph"/>
              <w:numPr>
                <w:ilvl w:val="0"/>
                <w:numId w:val="5"/>
              </w:numPr>
              <w:jc w:val="lowKashida"/>
              <w:rPr>
                <w:rFonts w:cs="B Nazanin"/>
                <w:sz w:val="24"/>
                <w:szCs w:val="26"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به کسانی که بناهای اشیا وسایلی را که گذشته به جا مانده است را کشف و مطالعه می کنند چه می گویند ؟</w:t>
            </w:r>
          </w:p>
          <w:p w:rsidR="00FB244D" w:rsidRPr="000B43B3" w:rsidRDefault="00FB244D" w:rsidP="00FB244D">
            <w:pPr>
              <w:pStyle w:val="ListParagraph"/>
              <w:ind w:left="785"/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الف)مورخ                </w:t>
            </w:r>
            <w:r w:rsidRPr="00CA5B27">
              <w:rPr>
                <w:rFonts w:cs="B Nazanin" w:hint="cs"/>
                <w:sz w:val="24"/>
                <w:szCs w:val="26"/>
                <w:highlight w:val="yellow"/>
                <w:rtl/>
              </w:rPr>
              <w:t>ب)باستان شناس</w:t>
            </w: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               ج)تاریخ دان              د)کاشف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4E7C7B" w:rsidRPr="00CA5B27" w:rsidRDefault="004E7C7B" w:rsidP="00CA5B27">
            <w:pPr>
              <w:jc w:val="lowKashida"/>
              <w:rPr>
                <w:rFonts w:cs="B Nazanin"/>
                <w:color w:val="FF0000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پنج مورد از مهم ترین ویژگی های تمدن ها را بنویسید ؟</w:t>
            </w:r>
            <w:r w:rsidR="00CA5B27">
              <w:rPr>
                <w:rFonts w:cs="B Nazanin" w:hint="cs"/>
                <w:color w:val="FF0000"/>
                <w:sz w:val="24"/>
                <w:szCs w:val="26"/>
                <w:rtl/>
              </w:rPr>
              <w:t>*حکومت و فرمانروا*داد و ستد*قانون و مقررات *عقاید مذهبی*کار و مهارت در کارها *آثار هنری و خط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4E7C7B" w:rsidRPr="00CA5B27" w:rsidRDefault="004E7C7B" w:rsidP="00CA5B27">
            <w:pPr>
              <w:jc w:val="lowKashida"/>
              <w:rPr>
                <w:rFonts w:cs="B Nazanin"/>
                <w:color w:val="FF0000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به چه کسانی مورخ می گویند؟</w:t>
            </w:r>
            <w:r w:rsidR="00CA5B27">
              <w:rPr>
                <w:rFonts w:cs="B Nazanin" w:hint="cs"/>
                <w:sz w:val="24"/>
                <w:szCs w:val="26"/>
                <w:rtl/>
              </w:rPr>
              <w:t xml:space="preserve"> </w:t>
            </w:r>
            <w:r w:rsidR="00CA5B27">
              <w:rPr>
                <w:rFonts w:cs="B Nazanin" w:hint="cs"/>
                <w:color w:val="FF0000"/>
                <w:sz w:val="24"/>
                <w:szCs w:val="26"/>
                <w:rtl/>
              </w:rPr>
              <w:t>به کسانی که  درباره زندگی انسان ها و آنچه در گذشته اتفاق افتاده است تحقیق می کنند و می نویسند مورخ می گویند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4E7C7B" w:rsidRPr="00F36487" w:rsidRDefault="004E7C7B" w:rsidP="00F36487">
            <w:pPr>
              <w:jc w:val="lowKashida"/>
              <w:rPr>
                <w:rFonts w:cs="B Nazanin"/>
                <w:color w:val="FF0000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محله به چه جایی گفته میشود ؟</w:t>
            </w:r>
            <w:r w:rsidR="00F36487">
              <w:rPr>
                <w:rFonts w:cs="B Nazanin" w:hint="cs"/>
                <w:color w:val="FF0000"/>
                <w:sz w:val="24"/>
                <w:szCs w:val="26"/>
                <w:rtl/>
              </w:rPr>
              <w:t>محله قسمتتی لز یک شهر یا روستا که در آن گروهی از مردم در همسایگی یکدیگر زندگی می کنند محله می گویند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4E7C7B" w:rsidRPr="00F36487" w:rsidRDefault="004E7C7B" w:rsidP="00F36487">
            <w:pPr>
              <w:jc w:val="lowKashida"/>
              <w:rPr>
                <w:rFonts w:cs="B Nazanin"/>
                <w:color w:val="FF0000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راهنمای نقشه چه کمکی به ما می کند ؟</w:t>
            </w:r>
            <w:r w:rsidR="00F36487">
              <w:rPr>
                <w:rFonts w:cs="B Nazanin" w:hint="cs"/>
                <w:color w:val="FF0000"/>
                <w:sz w:val="24"/>
                <w:szCs w:val="26"/>
                <w:rtl/>
              </w:rPr>
              <w:t xml:space="preserve"> اگر راهنمای نقشه نباشد نمیتوانیم مکان های مختلف را روی نقشه تشخیص دهیم راخنما نقشه معنای رنگ ها علامت های روی نقشه را مشخص می کند 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4E7C7B" w:rsidRPr="00F36487" w:rsidRDefault="004E7C7B" w:rsidP="00F36487">
            <w:pPr>
              <w:jc w:val="lowKashida"/>
              <w:rPr>
                <w:rFonts w:cs="B Nazanin"/>
                <w:color w:val="FF0000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زندگی روستایی چه تفاوتی با زندگی عشایری دارد ؟</w:t>
            </w:r>
            <w:r w:rsidR="00F36487">
              <w:rPr>
                <w:rFonts w:cs="B Nazanin" w:hint="cs"/>
                <w:sz w:val="24"/>
                <w:szCs w:val="26"/>
                <w:rtl/>
              </w:rPr>
              <w:t xml:space="preserve"> </w:t>
            </w:r>
            <w:r w:rsidR="00F36487">
              <w:rPr>
                <w:rFonts w:cs="B Nazanin" w:hint="cs"/>
                <w:color w:val="FF0000"/>
                <w:sz w:val="24"/>
                <w:szCs w:val="26"/>
                <w:rtl/>
              </w:rPr>
              <w:t>*روستاییان خانه های خود را در کنار مزرعه ها و باغ ها میسازند*عشایر خانه ی سامن ندارند و کوچ نشین هستند *شغل مردمم عشایر دامپروری  است * شغل روستاییان کشاورزی و باغ داری تولید صنایع دستی و قالی بافی و جاجیم بافی است و...............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4E7C7B" w:rsidRPr="00A33163" w:rsidRDefault="004E7C7B" w:rsidP="00A33163">
            <w:pPr>
              <w:jc w:val="lowKashida"/>
              <w:rPr>
                <w:rFonts w:cs="B Nazanin"/>
                <w:color w:val="FF0000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دانش جغرافیا چه کمکی به ما  می کند ؟</w:t>
            </w:r>
            <w:r w:rsidR="00A33163">
              <w:rPr>
                <w:rFonts w:cs="B Nazanin" w:hint="cs"/>
                <w:color w:val="FF0000"/>
                <w:sz w:val="24"/>
                <w:szCs w:val="26"/>
                <w:rtl/>
              </w:rPr>
              <w:t>دانش جغرافیا به ما کمک می کند  که محیط زندگی خود و دیگران را بهتر بشناسیم و از چگونگی زندگی مردم در مکان های مختلف آگاه شویم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E60CF5" w:rsidRPr="00CA5B27" w:rsidRDefault="00E60CF5" w:rsidP="00CA5B27">
            <w:pPr>
              <w:jc w:val="lowKashida"/>
              <w:rPr>
                <w:rFonts w:cs="B Nazanin"/>
                <w:color w:val="FF0000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منظور از شمال و جنوب چیست ؟</w:t>
            </w:r>
            <w:r w:rsidR="00CA5B27">
              <w:rPr>
                <w:rFonts w:cs="B Nazanin" w:hint="cs"/>
                <w:color w:val="FF0000"/>
                <w:sz w:val="24"/>
                <w:szCs w:val="26"/>
                <w:rtl/>
              </w:rPr>
              <w:t xml:space="preserve"> اگر در یک صبح افتابی در حیاط خانه یا مدرسه طوری بایستیم که دست راست ما به طرف خورشید باشد و دست چپ ما به طرف مغرب رو به روی ما شمال و پشت سرمان جنوب است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C255C6" w:rsidRPr="00CA5B27" w:rsidRDefault="00C255C6" w:rsidP="00CA5B27">
            <w:pPr>
              <w:jc w:val="lowKashida"/>
              <w:rPr>
                <w:rFonts w:cs="B Nazanin"/>
                <w:color w:val="FF0000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مبادله کالا به کالا در گذشته چگونه بود ؟</w:t>
            </w:r>
            <w:r w:rsidR="00CA5B27">
              <w:rPr>
                <w:rFonts w:cs="B Nazanin" w:hint="cs"/>
                <w:sz w:val="24"/>
                <w:szCs w:val="26"/>
                <w:rtl/>
              </w:rPr>
              <w:t xml:space="preserve"> </w:t>
            </w:r>
            <w:r w:rsidR="00CA5B27">
              <w:rPr>
                <w:rFonts w:cs="B Nazanin" w:hint="cs"/>
                <w:color w:val="FF0000"/>
                <w:sz w:val="24"/>
                <w:szCs w:val="26"/>
                <w:rtl/>
              </w:rPr>
              <w:t>در زمان قدیم داد ئو ستد به صورت مبادله کالا به کالا بود برای مثال :اگر کشاورزی بیشتر از مصرف خود و خانواد اش گندم داشت مقداری از آن را به کسی که ابزار های کشاورزی می ساخت یا ظرف سفالی تولید میکرد می داد و وسیله ای که نیاز داشت می گرفت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C255C6" w:rsidRPr="00A33163" w:rsidRDefault="00C255C6" w:rsidP="00A33163">
            <w:pPr>
              <w:jc w:val="lowKashida"/>
              <w:rPr>
                <w:rFonts w:cs="B Nazanin"/>
                <w:color w:val="FF0000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باستان شناسان چگونه به مطالعه تاریخ می پردازند ؟</w:t>
            </w:r>
            <w:r w:rsidR="00A33163">
              <w:rPr>
                <w:rFonts w:cs="B Nazanin" w:hint="cs"/>
                <w:color w:val="FF0000"/>
                <w:sz w:val="24"/>
                <w:szCs w:val="26"/>
                <w:rtl/>
              </w:rPr>
              <w:t>باستان شناسان با اسفاده از اشیا و وسایل  به جامانده از گذشته به مطالعه تاریخ می پردازند آنها اابتدا مکانی که از گذشته دور به جا مانده حفاری می ککنند و اشیا آن را از دل خاک بیرون می آورند و با دقت آنها را ازمایش و مطالعه می کنند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0434C7" w:rsidRPr="00A33163" w:rsidRDefault="00C255C6" w:rsidP="000434C7">
            <w:pPr>
              <w:jc w:val="lowKashida"/>
              <w:rPr>
                <w:rFonts w:cs="B Nazanin"/>
                <w:color w:val="FF0000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 xml:space="preserve">پرستش گاه مشهورو بزرگ ایلامی ها چه نام داشت؟ </w:t>
            </w:r>
            <w:r w:rsidR="00A33163">
              <w:rPr>
                <w:rFonts w:cs="B Nazanin" w:hint="cs"/>
                <w:color w:val="FF0000"/>
                <w:sz w:val="24"/>
                <w:szCs w:val="26"/>
                <w:rtl/>
              </w:rPr>
              <w:t>چغازنبیل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0434C7" w:rsidRPr="000B43B3" w:rsidRDefault="00A876A8" w:rsidP="000434C7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  <w:r>
              <w:rPr>
                <w:rFonts w:cs="B Nazanin"/>
                <w:noProof/>
                <w:sz w:val="24"/>
                <w:szCs w:val="26"/>
                <w:rtl/>
                <w:lang w:bidi="ar-SA"/>
              </w:rPr>
              <w:drawing>
                <wp:anchor distT="0" distB="0" distL="114300" distR="114300" simplePos="0" relativeHeight="251662336" behindDoc="1" locked="0" layoutInCell="1" allowOverlap="1" wp14:anchorId="4C6996C7" wp14:editId="09CA33CD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108585</wp:posOffset>
                  </wp:positionV>
                  <wp:extent cx="1270635" cy="896620"/>
                  <wp:effectExtent l="0" t="0" r="0" b="0"/>
                  <wp:wrapTight wrapText="bothSides">
                    <wp:wrapPolygon edited="0">
                      <wp:start x="0" y="0"/>
                      <wp:lineTo x="0" y="21110"/>
                      <wp:lineTo x="21373" y="21110"/>
                      <wp:lineTo x="2137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reenshot_۲۰۲۵-۰۱-۰۴-۲۲-۵۴-۱۰-۲۱۸_cn.wps.xiaomi.abroad.lite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7" t="27116" r="15523" b="45836"/>
                          <a:stretch/>
                        </pic:blipFill>
                        <pic:spPr bwMode="auto">
                          <a:xfrm>
                            <a:off x="0" y="0"/>
                            <a:ext cx="1270635" cy="896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55C6" w:rsidRPr="000B43B3">
              <w:rPr>
                <w:rFonts w:cs="B Nazanin" w:hint="cs"/>
                <w:sz w:val="24"/>
                <w:szCs w:val="26"/>
                <w:rtl/>
              </w:rPr>
              <w:t xml:space="preserve">روی شکل جهت های فرعی را نشان دهید ؟                            </w:t>
            </w:r>
          </w:p>
          <w:p w:rsidR="00C255C6" w:rsidRDefault="00A33163" w:rsidP="000434C7">
            <w:pPr>
              <w:jc w:val="lowKashida"/>
              <w:rPr>
                <w:rFonts w:cs="B Nazanin" w:hint="cs"/>
                <w:color w:val="FF0000"/>
                <w:sz w:val="24"/>
                <w:szCs w:val="26"/>
                <w:rtl/>
              </w:rPr>
            </w:pPr>
            <w:r>
              <w:rPr>
                <w:rFonts w:cs="B Nazanin" w:hint="cs"/>
                <w:color w:val="FF0000"/>
                <w:sz w:val="24"/>
                <w:szCs w:val="26"/>
                <w:rtl/>
              </w:rPr>
              <w:t>*شمال شرقی</w:t>
            </w:r>
          </w:p>
          <w:p w:rsidR="00A33163" w:rsidRDefault="00A33163" w:rsidP="000434C7">
            <w:pPr>
              <w:jc w:val="lowKashida"/>
              <w:rPr>
                <w:rFonts w:cs="B Nazanin" w:hint="cs"/>
                <w:color w:val="FF0000"/>
                <w:sz w:val="24"/>
                <w:szCs w:val="26"/>
                <w:rtl/>
              </w:rPr>
            </w:pPr>
            <w:r>
              <w:rPr>
                <w:rFonts w:cs="B Nazanin" w:hint="cs"/>
                <w:color w:val="FF0000"/>
                <w:sz w:val="24"/>
                <w:szCs w:val="26"/>
                <w:rtl/>
              </w:rPr>
              <w:t>*جنوب شرقی</w:t>
            </w:r>
          </w:p>
          <w:p w:rsidR="00A33163" w:rsidRDefault="00A33163" w:rsidP="000434C7">
            <w:pPr>
              <w:jc w:val="lowKashida"/>
              <w:rPr>
                <w:rFonts w:cs="B Nazanin" w:hint="cs"/>
                <w:color w:val="FF0000"/>
                <w:sz w:val="24"/>
                <w:szCs w:val="26"/>
                <w:rtl/>
              </w:rPr>
            </w:pPr>
            <w:r>
              <w:rPr>
                <w:rFonts w:cs="B Nazanin" w:hint="cs"/>
                <w:color w:val="FF0000"/>
                <w:sz w:val="24"/>
                <w:szCs w:val="26"/>
                <w:rtl/>
              </w:rPr>
              <w:t xml:space="preserve">*جنوب غربی </w:t>
            </w:r>
          </w:p>
          <w:p w:rsidR="00C255C6" w:rsidRPr="00A33163" w:rsidRDefault="00A33163" w:rsidP="00A33163">
            <w:pPr>
              <w:jc w:val="lowKashida"/>
              <w:rPr>
                <w:rFonts w:cs="B Nazanin"/>
                <w:color w:val="FF0000"/>
                <w:sz w:val="24"/>
                <w:szCs w:val="26"/>
                <w:rtl/>
              </w:rPr>
            </w:pPr>
            <w:r>
              <w:rPr>
                <w:rFonts w:cs="B Nazanin" w:hint="cs"/>
                <w:color w:val="FF0000"/>
                <w:sz w:val="24"/>
                <w:szCs w:val="26"/>
                <w:rtl/>
              </w:rPr>
              <w:t>*شمال غربی</w:t>
            </w: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D1BC3" w:rsidRPr="000B43B3" w:rsidTr="004C3EDC">
        <w:trPr>
          <w:trHeight w:val="4792"/>
        </w:trPr>
        <w:tc>
          <w:tcPr>
            <w:tcW w:w="683" w:type="dxa"/>
          </w:tcPr>
          <w:p w:rsidR="000D1BC3" w:rsidRPr="000B43B3" w:rsidRDefault="000D1BC3" w:rsidP="00C255C6">
            <w:pPr>
              <w:pStyle w:val="ListParagraph"/>
              <w:ind w:left="170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0D1BC3" w:rsidRPr="000B43B3" w:rsidRDefault="000D1BC3" w:rsidP="00F05154">
            <w:pPr>
              <w:pStyle w:val="ListParagraph"/>
              <w:ind w:left="785"/>
              <w:jc w:val="lowKashida"/>
              <w:rPr>
                <w:rFonts w:cs="B Nazanin"/>
                <w:sz w:val="24"/>
                <w:szCs w:val="26"/>
                <w:rtl/>
              </w:rPr>
            </w:pPr>
          </w:p>
          <w:p w:rsidR="000D1BC3" w:rsidRPr="00A876A8" w:rsidRDefault="000D1BC3" w:rsidP="00A876A8">
            <w:pPr>
              <w:jc w:val="lowKashida"/>
              <w:rPr>
                <w:rFonts w:cs="B Nazanin"/>
                <w:sz w:val="24"/>
                <w:szCs w:val="26"/>
              </w:rPr>
            </w:pPr>
            <w:r w:rsidRPr="00A876A8">
              <w:rPr>
                <w:rFonts w:cs="B Nazanin" w:hint="cs"/>
                <w:sz w:val="24"/>
                <w:szCs w:val="26"/>
                <w:rtl/>
              </w:rPr>
              <w:t xml:space="preserve">                                                                                     </w:t>
            </w:r>
          </w:p>
          <w:p w:rsidR="000D1BC3" w:rsidRPr="000B43B3" w:rsidRDefault="000D1BC3" w:rsidP="00F05154">
            <w:pPr>
              <w:pStyle w:val="ListParagraph"/>
              <w:numPr>
                <w:ilvl w:val="0"/>
                <w:numId w:val="5"/>
              </w:num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خیلی خوب               خوب                 قابل قبول                     نیاز به تلاش</w:t>
            </w:r>
          </w:p>
          <w:p w:rsidR="000D1BC3" w:rsidRDefault="000D1BC3" w:rsidP="00F05154">
            <w:pPr>
              <w:pStyle w:val="ListParagraph"/>
              <w:numPr>
                <w:ilvl w:val="0"/>
                <w:numId w:val="5"/>
              </w:numPr>
              <w:jc w:val="lowKashida"/>
              <w:rPr>
                <w:rFonts w:cs="B Nazanin"/>
                <w:sz w:val="24"/>
                <w:szCs w:val="26"/>
                <w:rtl/>
              </w:rPr>
            </w:pPr>
            <w:r w:rsidRPr="000B43B3">
              <w:rPr>
                <w:rFonts w:cs="B Nazanin" w:hint="cs"/>
                <w:sz w:val="24"/>
                <w:szCs w:val="26"/>
                <w:rtl/>
              </w:rPr>
              <w:t>بازخورد آموزگار ......................................................................</w:t>
            </w:r>
          </w:p>
          <w:p w:rsidR="000D1BC3" w:rsidRPr="000B43B3" w:rsidRDefault="000D1BC3" w:rsidP="000B43B3">
            <w:pPr>
              <w:rPr>
                <w:rtl/>
              </w:rPr>
            </w:pPr>
          </w:p>
          <w:p w:rsidR="000D1BC3" w:rsidRPr="000B43B3" w:rsidRDefault="000D1BC3" w:rsidP="000B43B3">
            <w:pPr>
              <w:rPr>
                <w:rtl/>
              </w:rPr>
            </w:pPr>
          </w:p>
          <w:p w:rsidR="000D1BC3" w:rsidRPr="000B43B3" w:rsidRDefault="000D1BC3" w:rsidP="000B43B3">
            <w:pPr>
              <w:rPr>
                <w:rtl/>
              </w:rPr>
            </w:pPr>
          </w:p>
          <w:p w:rsidR="000D1BC3" w:rsidRDefault="000D1BC3" w:rsidP="000B43B3">
            <w:pPr>
              <w:rPr>
                <w:rtl/>
              </w:rPr>
            </w:pPr>
          </w:p>
          <w:p w:rsidR="000D1BC3" w:rsidRPr="000B43B3" w:rsidRDefault="000D1BC3" w:rsidP="000B43B3">
            <w:pPr>
              <w:rPr>
                <w:rtl/>
              </w:rPr>
            </w:pPr>
          </w:p>
          <w:p w:rsidR="000D1BC3" w:rsidRDefault="000D1BC3" w:rsidP="000B43B3">
            <w:pPr>
              <w:rPr>
                <w:rtl/>
              </w:rPr>
            </w:pPr>
          </w:p>
          <w:p w:rsidR="000D1BC3" w:rsidRDefault="000D1BC3" w:rsidP="000B43B3">
            <w:pPr>
              <w:rPr>
                <w:rtl/>
              </w:rPr>
            </w:pPr>
          </w:p>
          <w:p w:rsidR="000D1BC3" w:rsidRPr="000B43B3" w:rsidRDefault="000D1BC3" w:rsidP="000B43B3">
            <w:pPr>
              <w:jc w:val="center"/>
              <w:rPr>
                <w:rtl/>
              </w:rPr>
            </w:pPr>
          </w:p>
        </w:tc>
        <w:tc>
          <w:tcPr>
            <w:tcW w:w="675" w:type="dxa"/>
          </w:tcPr>
          <w:p w:rsidR="000D1BC3" w:rsidRPr="000B43B3" w:rsidRDefault="000D1BC3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  <w:tr w:rsidR="000434C7" w:rsidRPr="000B43B3" w:rsidTr="00C255C6">
        <w:tc>
          <w:tcPr>
            <w:tcW w:w="683" w:type="dxa"/>
          </w:tcPr>
          <w:p w:rsidR="000434C7" w:rsidRPr="000B43B3" w:rsidRDefault="000434C7" w:rsidP="0067167C">
            <w:pPr>
              <w:pStyle w:val="ListParagraph"/>
              <w:numPr>
                <w:ilvl w:val="0"/>
                <w:numId w:val="1"/>
              </w:numPr>
              <w:ind w:left="170" w:firstLine="0"/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9639" w:type="dxa"/>
          </w:tcPr>
          <w:p w:rsidR="000434C7" w:rsidRPr="000B43B3" w:rsidRDefault="000434C7" w:rsidP="000434C7">
            <w:pPr>
              <w:jc w:val="lowKashida"/>
              <w:rPr>
                <w:rFonts w:cs="B Nazanin"/>
                <w:sz w:val="24"/>
                <w:szCs w:val="26"/>
                <w:rtl/>
              </w:rPr>
            </w:pPr>
          </w:p>
        </w:tc>
        <w:tc>
          <w:tcPr>
            <w:tcW w:w="675" w:type="dxa"/>
          </w:tcPr>
          <w:p w:rsidR="000434C7" w:rsidRPr="000B43B3" w:rsidRDefault="000434C7" w:rsidP="000434C7">
            <w:pPr>
              <w:jc w:val="center"/>
              <w:rPr>
                <w:rFonts w:cs="B Nazanin"/>
                <w:b/>
                <w:bCs/>
                <w:sz w:val="24"/>
                <w:szCs w:val="26"/>
                <w:rtl/>
              </w:rPr>
            </w:pPr>
          </w:p>
        </w:tc>
      </w:tr>
    </w:tbl>
    <w:p w:rsidR="00CB6693" w:rsidRPr="000B43B3" w:rsidRDefault="00CB6693">
      <w:pPr>
        <w:rPr>
          <w:rFonts w:cs="B Nazanin"/>
          <w:sz w:val="24"/>
          <w:szCs w:val="26"/>
        </w:rPr>
      </w:pPr>
    </w:p>
    <w:sectPr w:rsidR="00CB6693" w:rsidRPr="000B43B3" w:rsidSect="00090A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567" w:header="709" w:footer="21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866" w:rsidRDefault="00BE3866" w:rsidP="000434C7">
      <w:pPr>
        <w:spacing w:after="0" w:line="240" w:lineRule="auto"/>
      </w:pPr>
      <w:r>
        <w:separator/>
      </w:r>
    </w:p>
  </w:endnote>
  <w:endnote w:type="continuationSeparator" w:id="0">
    <w:p w:rsidR="00BE3866" w:rsidRDefault="00BE3866" w:rsidP="00043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D583A8AC-50C0-4A85-9F5B-DAA2EEC121C4}"/>
    <w:embedBold r:id="rId2" w:fontKey="{A7BB67D6-818B-4503-B3ED-C3365F71135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  <w:embedRegular r:id="rId3" w:fontKey="{A683E114-A675-46B9-ABDF-52B26E073219}"/>
    <w:embedBold r:id="rId4" w:fontKey="{52C75097-E097-49ED-BCE6-20055B45652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F04EFCD9-AF98-41C2-9B0E-8B8BBA940FE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83" w:rsidRDefault="00DF56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AFE" w:rsidRPr="00090AFE" w:rsidRDefault="00090AFE" w:rsidP="00A876A8">
    <w:pPr>
      <w:pStyle w:val="Footer"/>
      <w:tabs>
        <w:tab w:val="clear" w:pos="4513"/>
        <w:tab w:val="clear" w:pos="9026"/>
      </w:tabs>
      <w:rPr>
        <w:rFonts w:cs="B Nazanin"/>
        <w:b/>
        <w:bCs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683" w:rsidRDefault="00DF56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866" w:rsidRDefault="00BE3866" w:rsidP="000434C7">
      <w:pPr>
        <w:spacing w:after="0" w:line="240" w:lineRule="auto"/>
      </w:pPr>
      <w:r>
        <w:separator/>
      </w:r>
    </w:p>
  </w:footnote>
  <w:footnote w:type="continuationSeparator" w:id="0">
    <w:p w:rsidR="00BE3866" w:rsidRDefault="00BE3866" w:rsidP="00043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2E" w:rsidRDefault="00BE386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24719" o:spid="_x0000_s2050" type="#_x0000_t136" style="position:absolute;left:0;text-align:left;margin-left:0;margin-top:0;width:702.35pt;height:5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 Nazanin&quot;;font-size:1pt" string="طراحي فرم: عبدالمهدي خواجه http://gmp.rozblog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tblInd w:w="-23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2"/>
      <w:gridCol w:w="3139"/>
      <w:gridCol w:w="3728"/>
      <w:gridCol w:w="2803"/>
      <w:gridCol w:w="672"/>
    </w:tblGrid>
    <w:tr w:rsidR="002A1072" w:rsidRPr="000F4C89" w:rsidTr="000D1BC3">
      <w:tc>
        <w:tcPr>
          <w:tcW w:w="10974" w:type="dxa"/>
          <w:gridSpan w:val="5"/>
          <w:tcBorders>
            <w:top w:val="double" w:sz="4" w:space="0" w:color="auto"/>
            <w:bottom w:val="dashSmallGap" w:sz="2" w:space="0" w:color="FBD4B4" w:themeColor="accent6" w:themeTint="66"/>
          </w:tcBorders>
        </w:tcPr>
        <w:p w:rsidR="002A1072" w:rsidRPr="000F4C89" w:rsidRDefault="002A1072" w:rsidP="002A1072">
          <w:pPr>
            <w:jc w:val="center"/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باسمه تعالي</w:t>
          </w:r>
        </w:p>
      </w:tc>
    </w:tr>
    <w:tr w:rsidR="008C3F6C" w:rsidRPr="000F4C89" w:rsidTr="000D1BC3">
      <w:tc>
        <w:tcPr>
          <w:tcW w:w="3771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F4C89" w:rsidRDefault="008C3F6C" w:rsidP="00947073">
          <w:pPr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نام:</w:t>
          </w:r>
        </w:p>
      </w:tc>
      <w:tc>
        <w:tcPr>
          <w:tcW w:w="3728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F4C89" w:rsidRDefault="008C3F6C" w:rsidP="007F1A07">
          <w:pPr>
            <w:jc w:val="center"/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مديريت آموزش و پرورش شهرستان</w:t>
          </w:r>
          <w:r>
            <w:rPr>
              <w:rFonts w:cs="B Nazanin" w:hint="cs"/>
              <w:sz w:val="20"/>
              <w:szCs w:val="20"/>
              <w:rtl/>
            </w:rPr>
            <w:t xml:space="preserve"> خواف</w:t>
          </w:r>
          <w:r w:rsidRPr="000F4C89">
            <w:rPr>
              <w:rFonts w:cs="B Nazanin" w:hint="cs"/>
              <w:sz w:val="20"/>
              <w:szCs w:val="20"/>
              <w:rtl/>
            </w:rPr>
            <w:t xml:space="preserve"> </w:t>
          </w:r>
        </w:p>
      </w:tc>
      <w:tc>
        <w:tcPr>
          <w:tcW w:w="3475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8C3F6C" w:rsidRPr="000F4C89" w:rsidRDefault="008C3F6C" w:rsidP="008C3F6C">
          <w:pPr>
            <w:tabs>
              <w:tab w:val="center" w:pos="1668"/>
            </w:tabs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تاريخ امتحان:</w:t>
          </w:r>
          <w:r>
            <w:rPr>
              <w:rFonts w:cs="B Nazanin"/>
              <w:sz w:val="20"/>
              <w:szCs w:val="20"/>
              <w:rtl/>
            </w:rPr>
            <w:tab/>
          </w:r>
          <w:r>
            <w:rPr>
              <w:rFonts w:cs="B Nazanin" w:hint="cs"/>
              <w:sz w:val="20"/>
              <w:szCs w:val="20"/>
              <w:rtl/>
            </w:rPr>
            <w:t xml:space="preserve">  </w:t>
          </w:r>
          <w:r w:rsidR="000B43B3">
            <w:rPr>
              <w:rFonts w:cs="B Nazanin" w:hint="cs"/>
              <w:sz w:val="20"/>
              <w:szCs w:val="20"/>
              <w:rtl/>
            </w:rPr>
            <w:t>17</w:t>
          </w:r>
          <w:r>
            <w:rPr>
              <w:rFonts w:cs="B Nazanin" w:hint="cs"/>
              <w:sz w:val="20"/>
              <w:szCs w:val="20"/>
              <w:rtl/>
            </w:rPr>
            <w:t xml:space="preserve"> /10/1403</w:t>
          </w:r>
        </w:p>
      </w:tc>
    </w:tr>
    <w:tr w:rsidR="008C3F6C" w:rsidRPr="000F4C89" w:rsidTr="000D1BC3">
      <w:tc>
        <w:tcPr>
          <w:tcW w:w="3771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F4C89" w:rsidRDefault="008C3F6C" w:rsidP="00CA2477">
          <w:pPr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نام</w:t>
          </w:r>
          <w:r>
            <w:rPr>
              <w:rFonts w:cs="B Nazanin" w:hint="cs"/>
              <w:sz w:val="20"/>
              <w:szCs w:val="20"/>
              <w:rtl/>
            </w:rPr>
            <w:t>‌</w:t>
          </w:r>
          <w:r w:rsidRPr="000F4C89">
            <w:rPr>
              <w:rFonts w:cs="B Nazanin" w:hint="cs"/>
              <w:sz w:val="20"/>
              <w:szCs w:val="20"/>
              <w:rtl/>
            </w:rPr>
            <w:t>خانوادگي:</w:t>
          </w:r>
        </w:p>
      </w:tc>
      <w:tc>
        <w:tcPr>
          <w:tcW w:w="3728" w:type="dxa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8C3F6C" w:rsidRPr="000F4C89" w:rsidRDefault="008C3F6C" w:rsidP="002A1072">
          <w:pPr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CA1C68">
            <w:rPr>
              <w:rFonts w:cs="B Nazanin" w:hint="cs"/>
              <w:b/>
              <w:bCs/>
              <w:sz w:val="18"/>
              <w:szCs w:val="18"/>
              <w:rtl/>
            </w:rPr>
            <w:t>دبستان غیردولتی نوآوران اندیشه</w:t>
          </w:r>
        </w:p>
      </w:tc>
      <w:tc>
        <w:tcPr>
          <w:tcW w:w="3475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8C3F6C" w:rsidRPr="000F4C89" w:rsidRDefault="008C3F6C" w:rsidP="00CA2477">
          <w:pPr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 xml:space="preserve">ساعت </w:t>
          </w:r>
          <w:r>
            <w:rPr>
              <w:rFonts w:cs="B Nazanin" w:hint="cs"/>
              <w:sz w:val="20"/>
              <w:szCs w:val="20"/>
              <w:rtl/>
            </w:rPr>
            <w:t xml:space="preserve">شروع </w:t>
          </w:r>
          <w:r w:rsidRPr="000F4C89">
            <w:rPr>
              <w:rFonts w:cs="B Nazanin" w:hint="cs"/>
              <w:sz w:val="20"/>
              <w:szCs w:val="20"/>
              <w:rtl/>
            </w:rPr>
            <w:t>:</w:t>
          </w:r>
        </w:p>
      </w:tc>
    </w:tr>
    <w:tr w:rsidR="00A1644F" w:rsidRPr="000F4C89" w:rsidTr="000D1BC3">
      <w:trPr>
        <w:trHeight w:val="494"/>
      </w:trPr>
      <w:tc>
        <w:tcPr>
          <w:tcW w:w="3771" w:type="dxa"/>
          <w:gridSpan w:val="2"/>
          <w:tcBorders>
            <w:top w:val="dashSmallGap" w:sz="2" w:space="0" w:color="FBD4B4" w:themeColor="accent6" w:themeTint="66"/>
            <w:bottom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A1644F" w:rsidRPr="000F4C89" w:rsidRDefault="00A1644F" w:rsidP="00CA2477">
          <w:pPr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نام پدر:</w:t>
          </w:r>
        </w:p>
      </w:tc>
      <w:tc>
        <w:tcPr>
          <w:tcW w:w="3728" w:type="dxa"/>
          <w:vMerge w:val="restart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right w:val="dashSmallGap" w:sz="2" w:space="0" w:color="FBD4B4" w:themeColor="accent6" w:themeTint="66"/>
          </w:tcBorders>
        </w:tcPr>
        <w:p w:rsidR="00A1644F" w:rsidRPr="000F4C89" w:rsidRDefault="00A1644F" w:rsidP="00CA2477">
          <w:pPr>
            <w:jc w:val="center"/>
            <w:rPr>
              <w:rFonts w:cs="B Nazanin"/>
              <w:sz w:val="20"/>
              <w:szCs w:val="20"/>
              <w:rtl/>
            </w:rPr>
          </w:pPr>
          <w:r w:rsidRPr="000F4C89">
            <w:rPr>
              <w:rFonts w:cs="B Nazanin" w:hint="cs"/>
              <w:sz w:val="20"/>
              <w:szCs w:val="20"/>
              <w:rtl/>
            </w:rPr>
            <w:t>محل مهر آموزشگاه</w:t>
          </w:r>
        </w:p>
      </w:tc>
      <w:tc>
        <w:tcPr>
          <w:tcW w:w="3475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ashSmallGap" w:sz="2" w:space="0" w:color="FBD4B4" w:themeColor="accent6" w:themeTint="66"/>
          </w:tcBorders>
        </w:tcPr>
        <w:p w:rsidR="00A1644F" w:rsidRPr="00A1644F" w:rsidRDefault="00A1644F" w:rsidP="000B43B3">
          <w:pPr>
            <w:tabs>
              <w:tab w:val="center" w:pos="1668"/>
            </w:tabs>
            <w:rPr>
              <w:rFonts w:cs="B Nazanin"/>
              <w:sz w:val="20"/>
              <w:szCs w:val="20"/>
              <w:rtl/>
            </w:rPr>
          </w:pPr>
        </w:p>
      </w:tc>
    </w:tr>
    <w:tr w:rsidR="00A1644F" w:rsidRPr="000F4C89" w:rsidTr="000D1BC3">
      <w:tc>
        <w:tcPr>
          <w:tcW w:w="3771" w:type="dxa"/>
          <w:gridSpan w:val="2"/>
          <w:tcBorders>
            <w:top w:val="dashSmallGap" w:sz="2" w:space="0" w:color="FBD4B4" w:themeColor="accent6" w:themeTint="66"/>
            <w:bottom w:val="double" w:sz="4" w:space="0" w:color="auto"/>
            <w:right w:val="dashSmallGap" w:sz="2" w:space="0" w:color="FBD4B4" w:themeColor="accent6" w:themeTint="66"/>
          </w:tcBorders>
        </w:tcPr>
        <w:p w:rsidR="00A1644F" w:rsidRPr="00A1644F" w:rsidRDefault="00F05154" w:rsidP="00A1644F">
          <w:pPr>
            <w:rPr>
              <w:rFonts w:cs="B Nazanin"/>
              <w:sz w:val="20"/>
              <w:szCs w:val="20"/>
              <w:rtl/>
            </w:rPr>
          </w:pPr>
          <w:r>
            <w:rPr>
              <w:rFonts w:cs="B Nazanin" w:hint="cs"/>
              <w:sz w:val="20"/>
              <w:szCs w:val="20"/>
              <w:rtl/>
            </w:rPr>
            <w:t xml:space="preserve"> آموزگار : خانم جلالی </w:t>
          </w:r>
          <w:r w:rsidR="00A1644F" w:rsidRPr="000F4C89">
            <w:rPr>
              <w:rFonts w:cs="B Nazanin" w:hint="cs"/>
              <w:sz w:val="20"/>
              <w:szCs w:val="20"/>
              <w:rtl/>
            </w:rPr>
            <w:t>نام درس:</w:t>
          </w:r>
          <w:r>
            <w:rPr>
              <w:rFonts w:cs="B Nazanin" w:hint="cs"/>
              <w:sz w:val="20"/>
              <w:szCs w:val="20"/>
              <w:rtl/>
            </w:rPr>
            <w:t xml:space="preserve"> مطالعات اجتماعی چهارم</w:t>
          </w:r>
        </w:p>
      </w:tc>
      <w:tc>
        <w:tcPr>
          <w:tcW w:w="3728" w:type="dxa"/>
          <w:vMerge/>
          <w:tcBorders>
            <w:left w:val="dashSmallGap" w:sz="2" w:space="0" w:color="FBD4B4" w:themeColor="accent6" w:themeTint="66"/>
            <w:bottom w:val="double" w:sz="4" w:space="0" w:color="auto"/>
            <w:right w:val="dashSmallGap" w:sz="2" w:space="0" w:color="FBD4B4" w:themeColor="accent6" w:themeTint="66"/>
          </w:tcBorders>
        </w:tcPr>
        <w:p w:rsidR="00A1644F" w:rsidRPr="000434C7" w:rsidRDefault="00A1644F" w:rsidP="00CA2477">
          <w:pPr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</w:p>
      </w:tc>
      <w:tc>
        <w:tcPr>
          <w:tcW w:w="3475" w:type="dxa"/>
          <w:gridSpan w:val="2"/>
          <w:tcBorders>
            <w:top w:val="dashSmallGap" w:sz="2" w:space="0" w:color="FBD4B4" w:themeColor="accent6" w:themeTint="66"/>
            <w:left w:val="dashSmallGap" w:sz="2" w:space="0" w:color="FBD4B4" w:themeColor="accent6" w:themeTint="66"/>
            <w:bottom w:val="double" w:sz="4" w:space="0" w:color="auto"/>
          </w:tcBorders>
        </w:tcPr>
        <w:p w:rsidR="00A1644F" w:rsidRPr="000434C7" w:rsidRDefault="00A1644F" w:rsidP="000B43B3">
          <w:pPr>
            <w:rPr>
              <w:rFonts w:cs="B Nazanin"/>
              <w:b/>
              <w:bCs/>
              <w:sz w:val="20"/>
              <w:szCs w:val="20"/>
              <w:rtl/>
            </w:rPr>
          </w:pPr>
        </w:p>
      </w:tc>
    </w:tr>
    <w:tr w:rsidR="000434C7" w:rsidRPr="000F4C89" w:rsidTr="00DF5683">
      <w:tc>
        <w:tcPr>
          <w:tcW w:w="632" w:type="dxa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</w:tcPr>
        <w:p w:rsidR="000434C7" w:rsidRPr="000F4C89" w:rsidRDefault="000434C7" w:rsidP="000434C7">
          <w:pPr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0F4C89">
            <w:rPr>
              <w:rFonts w:cs="B Nazanin" w:hint="cs"/>
              <w:b/>
              <w:bCs/>
              <w:sz w:val="20"/>
              <w:szCs w:val="20"/>
              <w:rtl/>
            </w:rPr>
            <w:t>رديف</w:t>
          </w:r>
        </w:p>
      </w:tc>
      <w:tc>
        <w:tcPr>
          <w:tcW w:w="9670" w:type="dxa"/>
          <w:gridSpan w:val="3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</w:tcPr>
        <w:p w:rsidR="000434C7" w:rsidRPr="000F4C89" w:rsidRDefault="000434C7" w:rsidP="000434C7">
          <w:pPr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0F4C89">
            <w:rPr>
              <w:rFonts w:cs="B Nazanin" w:hint="cs"/>
              <w:b/>
              <w:bCs/>
              <w:sz w:val="20"/>
              <w:szCs w:val="20"/>
              <w:rtl/>
            </w:rPr>
            <w:t>سوالات</w:t>
          </w:r>
        </w:p>
      </w:tc>
      <w:tc>
        <w:tcPr>
          <w:tcW w:w="672" w:type="dxa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</w:tcPr>
        <w:p w:rsidR="000434C7" w:rsidRPr="000F4C89" w:rsidRDefault="000434C7" w:rsidP="000434C7">
          <w:pPr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0F4C89">
            <w:rPr>
              <w:rFonts w:cs="B Nazanin" w:hint="cs"/>
              <w:b/>
              <w:bCs/>
              <w:sz w:val="20"/>
              <w:szCs w:val="20"/>
              <w:rtl/>
            </w:rPr>
            <w:t>بارم</w:t>
          </w:r>
        </w:p>
      </w:tc>
    </w:tr>
  </w:tbl>
  <w:p w:rsidR="000434C7" w:rsidRPr="000434C7" w:rsidRDefault="000434C7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2E" w:rsidRDefault="00BE386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24718" o:spid="_x0000_s2049" type="#_x0000_t136" style="position:absolute;left:0;text-align:left;margin-left:0;margin-top:0;width:702.35pt;height:56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 Nazanin&quot;;font-size:1pt" string="طراحي فرم: عبدالمهدي خواجه http://gmp.rozblog.co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E18"/>
    <w:multiLevelType w:val="hybridMultilevel"/>
    <w:tmpl w:val="F6BADDF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20B57761"/>
    <w:multiLevelType w:val="hybridMultilevel"/>
    <w:tmpl w:val="7B5C1B7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259C1501"/>
    <w:multiLevelType w:val="hybridMultilevel"/>
    <w:tmpl w:val="F30818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34555"/>
    <w:multiLevelType w:val="hybridMultilevel"/>
    <w:tmpl w:val="13A60F0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2D42795"/>
    <w:multiLevelType w:val="hybridMultilevel"/>
    <w:tmpl w:val="57E42D1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662B3FB1"/>
    <w:multiLevelType w:val="hybridMultilevel"/>
    <w:tmpl w:val="0F4C20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A2615"/>
    <w:multiLevelType w:val="hybridMultilevel"/>
    <w:tmpl w:val="4306A5D4"/>
    <w:lvl w:ilvl="0" w:tplc="C44AE2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attachedTemplate r:id="rId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07"/>
    <w:rsid w:val="00027DF7"/>
    <w:rsid w:val="00042412"/>
    <w:rsid w:val="000434C7"/>
    <w:rsid w:val="0005706D"/>
    <w:rsid w:val="00090AFE"/>
    <w:rsid w:val="000B43B3"/>
    <w:rsid w:val="000C1B85"/>
    <w:rsid w:val="000D1BC3"/>
    <w:rsid w:val="000F4C89"/>
    <w:rsid w:val="0017367E"/>
    <w:rsid w:val="0023668A"/>
    <w:rsid w:val="00240D17"/>
    <w:rsid w:val="002A1072"/>
    <w:rsid w:val="002C009F"/>
    <w:rsid w:val="002C2E38"/>
    <w:rsid w:val="003011AD"/>
    <w:rsid w:val="00316179"/>
    <w:rsid w:val="00320632"/>
    <w:rsid w:val="003A2FBF"/>
    <w:rsid w:val="003B6AE8"/>
    <w:rsid w:val="003C18E1"/>
    <w:rsid w:val="003C7D9F"/>
    <w:rsid w:val="00414510"/>
    <w:rsid w:val="004D0DB8"/>
    <w:rsid w:val="004E7C7B"/>
    <w:rsid w:val="004F365B"/>
    <w:rsid w:val="004F551B"/>
    <w:rsid w:val="005070FA"/>
    <w:rsid w:val="005B133B"/>
    <w:rsid w:val="005B4A6C"/>
    <w:rsid w:val="005F6AC8"/>
    <w:rsid w:val="006334E7"/>
    <w:rsid w:val="0067167C"/>
    <w:rsid w:val="00683171"/>
    <w:rsid w:val="006F7E52"/>
    <w:rsid w:val="007B369F"/>
    <w:rsid w:val="007B4638"/>
    <w:rsid w:val="007F1A07"/>
    <w:rsid w:val="00822FB8"/>
    <w:rsid w:val="008B0A7D"/>
    <w:rsid w:val="008C3F6C"/>
    <w:rsid w:val="008D6477"/>
    <w:rsid w:val="00947073"/>
    <w:rsid w:val="00A1506F"/>
    <w:rsid w:val="00A1644F"/>
    <w:rsid w:val="00A33163"/>
    <w:rsid w:val="00A876A8"/>
    <w:rsid w:val="00A90CE6"/>
    <w:rsid w:val="00AA4AA9"/>
    <w:rsid w:val="00AF31A3"/>
    <w:rsid w:val="00B35B37"/>
    <w:rsid w:val="00BB0687"/>
    <w:rsid w:val="00BB44D5"/>
    <w:rsid w:val="00BD2D0A"/>
    <w:rsid w:val="00BE3866"/>
    <w:rsid w:val="00BF742E"/>
    <w:rsid w:val="00C255C6"/>
    <w:rsid w:val="00C92BD1"/>
    <w:rsid w:val="00CA1C68"/>
    <w:rsid w:val="00CA5B27"/>
    <w:rsid w:val="00CB6693"/>
    <w:rsid w:val="00D407D1"/>
    <w:rsid w:val="00DB66FC"/>
    <w:rsid w:val="00DE0D12"/>
    <w:rsid w:val="00DF5683"/>
    <w:rsid w:val="00E60CF5"/>
    <w:rsid w:val="00F05154"/>
    <w:rsid w:val="00F36487"/>
    <w:rsid w:val="00F95F85"/>
    <w:rsid w:val="00FB2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54B73EE"/>
  <w15:docId w15:val="{142F2785-1573-49F7-AC67-B4795B8F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FB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3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4C7"/>
  </w:style>
  <w:style w:type="paragraph" w:styleId="Footer">
    <w:name w:val="footer"/>
    <w:basedOn w:val="Normal"/>
    <w:link w:val="FooterChar"/>
    <w:uiPriority w:val="99"/>
    <w:unhideWhenUsed/>
    <w:rsid w:val="00043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4C7"/>
  </w:style>
  <w:style w:type="paragraph" w:styleId="ListParagraph">
    <w:name w:val="List Paragraph"/>
    <w:basedOn w:val="Normal"/>
    <w:uiPriority w:val="34"/>
    <w:qFormat/>
    <w:rsid w:val="00671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MIR\Biamoz\form%20kham%20emla\form%20kham\&#1587;&#1585;&#1576;&#1585;&#1711;%20&#1582;&#1575;&#1605;%20&#1575;&#1605;&#1578;&#1581;&#1575;&#1606;%20&#1606;&#1607;&#1575;&#1740;&#1740;%20&#1605;&#1606;&#1575;&#1587;&#1576;%20&#1583;&#1576;&#1740;&#1585;&#1587;&#1578;&#1575;&#1606;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C3533-9682-4686-98EC-3FB05470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سربرگ خام امتحان نهایی مناسب دبیرستان - Copy</Template>
  <TotalTime>31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IRON ATOMs 2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hamed akbari</dc:creator>
  <cp:lastModifiedBy>Administrator</cp:lastModifiedBy>
  <cp:revision>5</cp:revision>
  <cp:lastPrinted>2025-01-04T20:06:00Z</cp:lastPrinted>
  <dcterms:created xsi:type="dcterms:W3CDTF">2025-01-04T19:54:00Z</dcterms:created>
  <dcterms:modified xsi:type="dcterms:W3CDTF">2025-01-09T11:06:00Z</dcterms:modified>
</cp:coreProperties>
</file>